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984A" w14:textId="77777777" w:rsidR="00D76863" w:rsidRDefault="00D76863" w:rsidP="00194765">
      <w:pPr>
        <w:tabs>
          <w:tab w:val="right" w:pos="9809"/>
        </w:tabs>
        <w:spacing w:after="0" w:line="240" w:lineRule="auto"/>
        <w:rPr>
          <w:rFonts w:ascii="Palatino Linotype" w:hAnsi="Palatino Linotype"/>
          <w:b/>
          <w:iCs/>
          <w:sz w:val="20"/>
          <w:szCs w:val="20"/>
        </w:rPr>
      </w:pPr>
    </w:p>
    <w:p w14:paraId="4A03F88B" w14:textId="77777777" w:rsidR="000C1AD9" w:rsidRPr="00181D5C" w:rsidRDefault="00B21B30" w:rsidP="00D93B5A">
      <w:pPr>
        <w:tabs>
          <w:tab w:val="right" w:pos="9809"/>
        </w:tabs>
        <w:spacing w:after="0" w:line="240" w:lineRule="auto"/>
        <w:rPr>
          <w:rFonts w:ascii="Palatino Linotype" w:hAnsi="Palatino Linotype"/>
          <w:i/>
          <w:iCs/>
          <w:sz w:val="20"/>
          <w:szCs w:val="20"/>
        </w:rPr>
      </w:pPr>
      <w:r w:rsidRPr="00181D5C">
        <w:rPr>
          <w:rFonts w:ascii="Palatino Linotype" w:hAnsi="Palatino Linotype"/>
          <w:b/>
          <w:iCs/>
          <w:sz w:val="20"/>
          <w:szCs w:val="20"/>
        </w:rPr>
        <w:tab/>
      </w:r>
      <w:r w:rsidRPr="00181D5C">
        <w:rPr>
          <w:rFonts w:ascii="Palatino Linotype" w:hAnsi="Palatino Linotype"/>
          <w:b/>
          <w:iCs/>
          <w:sz w:val="20"/>
          <w:szCs w:val="20"/>
        </w:rPr>
        <w:tab/>
      </w:r>
      <w:r w:rsidRPr="00181D5C">
        <w:rPr>
          <w:rFonts w:ascii="Palatino Linotype" w:hAnsi="Palatino Linotype"/>
          <w:b/>
          <w:iCs/>
          <w:sz w:val="20"/>
          <w:szCs w:val="20"/>
        </w:rPr>
        <w:tab/>
      </w:r>
      <w:r w:rsidRPr="00AD7491">
        <w:rPr>
          <w:rFonts w:ascii="Palatino Linotype" w:hAnsi="Palatino Linotype"/>
          <w:b/>
          <w:iCs/>
          <w:sz w:val="20"/>
          <w:szCs w:val="20"/>
        </w:rPr>
        <w:t xml:space="preserve">Załącznik nr </w:t>
      </w:r>
      <w:r w:rsidR="00D93B5A" w:rsidRPr="00AD7491">
        <w:rPr>
          <w:rFonts w:ascii="Palatino Linotype" w:hAnsi="Palatino Linotype"/>
          <w:b/>
          <w:iCs/>
          <w:sz w:val="20"/>
          <w:szCs w:val="20"/>
        </w:rPr>
        <w:t xml:space="preserve"> </w:t>
      </w:r>
      <w:r w:rsidR="00AD7491">
        <w:rPr>
          <w:rFonts w:ascii="Palatino Linotype" w:hAnsi="Palatino Linotype"/>
          <w:b/>
          <w:iCs/>
          <w:sz w:val="20"/>
          <w:szCs w:val="20"/>
        </w:rPr>
        <w:t>6</w:t>
      </w:r>
      <w:r w:rsidR="00194765" w:rsidRPr="00AD7491">
        <w:rPr>
          <w:rFonts w:ascii="Palatino Linotype" w:hAnsi="Palatino Linotype"/>
          <w:b/>
          <w:iCs/>
          <w:sz w:val="20"/>
          <w:szCs w:val="20"/>
        </w:rPr>
        <w:t xml:space="preserve"> do</w:t>
      </w:r>
      <w:r w:rsidR="00194765" w:rsidRPr="00181D5C">
        <w:rPr>
          <w:rFonts w:ascii="Palatino Linotype" w:hAnsi="Palatino Linotype"/>
          <w:b/>
          <w:iCs/>
          <w:sz w:val="20"/>
          <w:szCs w:val="20"/>
        </w:rPr>
        <w:t xml:space="preserve"> </w:t>
      </w:r>
      <w:r w:rsidR="007C63C8">
        <w:rPr>
          <w:rFonts w:ascii="Palatino Linotype" w:hAnsi="Palatino Linotype"/>
          <w:b/>
          <w:iCs/>
          <w:sz w:val="20"/>
          <w:szCs w:val="20"/>
        </w:rPr>
        <w:t>zapytania ofertowego</w:t>
      </w:r>
    </w:p>
    <w:p w14:paraId="1562C60A" w14:textId="5C4B9C10" w:rsidR="003E287E" w:rsidRPr="00181D5C" w:rsidRDefault="00F560C1" w:rsidP="00A038F7">
      <w:pPr>
        <w:tabs>
          <w:tab w:val="right" w:pos="9809"/>
        </w:tabs>
        <w:spacing w:after="0" w:line="240" w:lineRule="auto"/>
        <w:jc w:val="both"/>
        <w:rPr>
          <w:rFonts w:ascii="Palatino Linotype" w:hAnsi="Palatino Linotype"/>
          <w:i/>
          <w:iCs/>
          <w:sz w:val="20"/>
          <w:szCs w:val="20"/>
        </w:rPr>
      </w:pPr>
      <w:r w:rsidRPr="00181D5C"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F9310E7" wp14:editId="6C60E55A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3524250" cy="2447925"/>
                <wp:effectExtent l="1905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244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E1522" id="Rectangle 2" o:spid="_x0000_s1026" style="position:absolute;margin-left:226.3pt;margin-top:0;width:277.5pt;height:192.75pt;z-index:-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" o:allowincell="f" filled="f" stroked="f" strokecolor="white">
                <w10:wrap anchorx="page" anchory="page"/>
              </v:rect>
            </w:pict>
          </mc:Fallback>
        </mc:AlternateContent>
      </w:r>
      <w:r w:rsidR="003E287E" w:rsidRPr="00181D5C">
        <w:rPr>
          <w:rFonts w:ascii="Palatino Linotype" w:hAnsi="Palatino Linotype"/>
          <w:i/>
          <w:iCs/>
          <w:sz w:val="20"/>
          <w:szCs w:val="20"/>
        </w:rPr>
        <w:t>...........................................................................................</w:t>
      </w:r>
    </w:p>
    <w:p w14:paraId="0954236F" w14:textId="77777777" w:rsidR="00194765" w:rsidRPr="00181D5C" w:rsidRDefault="003E287E" w:rsidP="00A37E41">
      <w:pPr>
        <w:widowControl w:val="0"/>
        <w:autoSpaceDE w:val="0"/>
        <w:autoSpaceDN w:val="0"/>
        <w:spacing w:after="0" w:line="360" w:lineRule="auto"/>
        <w:rPr>
          <w:rFonts w:ascii="Palatino Linotype" w:hAnsi="Palatino Linotype"/>
          <w:sz w:val="20"/>
          <w:szCs w:val="20"/>
        </w:rPr>
      </w:pPr>
      <w:r w:rsidRPr="00181D5C">
        <w:rPr>
          <w:rFonts w:ascii="Palatino Linotype" w:hAnsi="Palatino Linotype"/>
          <w:i/>
          <w:iCs/>
          <w:sz w:val="20"/>
          <w:szCs w:val="20"/>
        </w:rPr>
        <w:t xml:space="preserve">                       (oznaczenie </w:t>
      </w:r>
      <w:r w:rsidRPr="00181D5C">
        <w:rPr>
          <w:rFonts w:ascii="Palatino Linotype" w:hAnsi="Palatino Linotype"/>
          <w:sz w:val="20"/>
          <w:szCs w:val="20"/>
        </w:rPr>
        <w:t>wykonawcy)</w:t>
      </w:r>
    </w:p>
    <w:p w14:paraId="7BE01CD5" w14:textId="5774E407" w:rsidR="00AD7491" w:rsidRPr="00AD7491" w:rsidRDefault="00AF34FC" w:rsidP="00AD7491">
      <w:pPr>
        <w:spacing w:after="120"/>
        <w:rPr>
          <w:rFonts w:ascii="Palatino Linotype" w:hAnsi="Palatino Linotype"/>
          <w:b/>
        </w:rPr>
      </w:pPr>
      <w:r w:rsidRPr="00181D5C">
        <w:rPr>
          <w:rFonts w:ascii="Palatino Linotype" w:hAnsi="Palatino Linotype"/>
          <w:bCs/>
          <w:spacing w:val="3"/>
          <w:sz w:val="20"/>
          <w:szCs w:val="20"/>
        </w:rPr>
        <w:t>Zna</w:t>
      </w:r>
      <w:r w:rsidR="007C465D" w:rsidRPr="00181D5C">
        <w:rPr>
          <w:rFonts w:ascii="Palatino Linotype" w:hAnsi="Palatino Linotype"/>
          <w:bCs/>
          <w:spacing w:val="3"/>
          <w:sz w:val="20"/>
          <w:szCs w:val="20"/>
        </w:rPr>
        <w:t>k sprawy</w:t>
      </w:r>
      <w:r w:rsidR="007C465D" w:rsidRPr="00C810E0">
        <w:rPr>
          <w:rFonts w:ascii="Palatino Linotype" w:hAnsi="Palatino Linotype"/>
          <w:bCs/>
          <w:spacing w:val="3"/>
          <w:sz w:val="20"/>
          <w:szCs w:val="20"/>
        </w:rPr>
        <w:t>:</w:t>
      </w:r>
      <w:r w:rsidR="007C465D" w:rsidRPr="00C810E0">
        <w:rPr>
          <w:rFonts w:ascii="Palatino Linotype" w:hAnsi="Palatino Linotype"/>
          <w:b/>
          <w:bCs/>
          <w:spacing w:val="3"/>
          <w:sz w:val="20"/>
          <w:szCs w:val="20"/>
        </w:rPr>
        <w:t xml:space="preserve"> </w:t>
      </w:r>
      <w:r w:rsidR="00E769A1" w:rsidRPr="00C810E0">
        <w:rPr>
          <w:rFonts w:ascii="Palatino Linotype" w:hAnsi="Palatino Linotype"/>
          <w:b/>
          <w:bCs/>
          <w:spacing w:val="3"/>
          <w:sz w:val="20"/>
          <w:szCs w:val="20"/>
        </w:rPr>
        <w:t xml:space="preserve"> </w:t>
      </w:r>
      <w:r w:rsidR="00AD7491" w:rsidRPr="00C810E0">
        <w:rPr>
          <w:rFonts w:ascii="Palatino Linotype" w:hAnsi="Palatino Linotype"/>
        </w:rPr>
        <w:t>ZDW/</w:t>
      </w:r>
      <w:r w:rsidR="00C810E0" w:rsidRPr="00C810E0">
        <w:rPr>
          <w:rFonts w:ascii="Palatino Linotype" w:hAnsi="Palatino Linotype"/>
        </w:rPr>
        <w:t>3221</w:t>
      </w:r>
      <w:r w:rsidR="00AD7491" w:rsidRPr="00C810E0">
        <w:rPr>
          <w:rFonts w:ascii="Palatino Linotype" w:hAnsi="Palatino Linotype"/>
        </w:rPr>
        <w:t>/</w:t>
      </w:r>
      <w:r w:rsidR="00AB4FF5">
        <w:rPr>
          <w:rFonts w:ascii="Palatino Linotype" w:hAnsi="Palatino Linotype"/>
        </w:rPr>
        <w:t>306</w:t>
      </w:r>
      <w:r w:rsidR="00C810E0" w:rsidRPr="00C810E0">
        <w:rPr>
          <w:rFonts w:ascii="Palatino Linotype" w:hAnsi="Palatino Linotype"/>
        </w:rPr>
        <w:t>/</w:t>
      </w:r>
      <w:r w:rsidR="00AD7491" w:rsidRPr="00C810E0">
        <w:rPr>
          <w:rFonts w:ascii="Palatino Linotype" w:hAnsi="Palatino Linotype"/>
        </w:rPr>
        <w:t>IP/</w:t>
      </w:r>
      <w:r w:rsidR="00AB4FF5">
        <w:rPr>
          <w:rFonts w:ascii="Palatino Linotype" w:hAnsi="Palatino Linotype"/>
        </w:rPr>
        <w:t>26</w:t>
      </w:r>
      <w:r w:rsidR="00AD7491" w:rsidRPr="00C810E0">
        <w:rPr>
          <w:rFonts w:ascii="Palatino Linotype" w:hAnsi="Palatino Linotype"/>
        </w:rPr>
        <w:t>/2021</w:t>
      </w:r>
    </w:p>
    <w:p w14:paraId="5FBF0A78" w14:textId="4BCD5181" w:rsidR="00915777" w:rsidRDefault="00B613D5" w:rsidP="00915777">
      <w:pPr>
        <w:jc w:val="center"/>
        <w:rPr>
          <w:rFonts w:ascii="Palatino Linotype" w:hAnsi="Palatino Linotype"/>
          <w:b/>
        </w:rPr>
      </w:pPr>
      <w:r w:rsidRPr="00181D5C">
        <w:rPr>
          <w:rFonts w:ascii="Palatino Linotype" w:hAnsi="Palatino Linotype"/>
          <w:b/>
          <w:sz w:val="20"/>
          <w:szCs w:val="20"/>
        </w:rPr>
        <w:t xml:space="preserve">WYKAZ </w:t>
      </w:r>
      <w:r w:rsidR="00B21B30" w:rsidRPr="00181D5C">
        <w:rPr>
          <w:rFonts w:ascii="Palatino Linotype" w:hAnsi="Palatino Linotype"/>
          <w:b/>
          <w:sz w:val="20"/>
          <w:szCs w:val="20"/>
        </w:rPr>
        <w:t>USŁUG</w:t>
      </w:r>
      <w:r w:rsidR="00952190" w:rsidRPr="00181D5C">
        <w:rPr>
          <w:rFonts w:ascii="Palatino Linotype" w:hAnsi="Palatino Linotype"/>
          <w:sz w:val="20"/>
          <w:szCs w:val="20"/>
        </w:rPr>
        <w:br/>
      </w:r>
      <w:r w:rsidR="00915777">
        <w:rPr>
          <w:rFonts w:ascii="Palatino Linotype" w:hAnsi="Palatino Linotype"/>
          <w:b/>
          <w:bCs/>
        </w:rPr>
        <w:t>Opracowanie dokumentacji projektowej dla zadania: „</w:t>
      </w:r>
      <w:bookmarkStart w:id="0" w:name="_Hlk82610267"/>
      <w:r w:rsidR="00AB4FF5" w:rsidRPr="00D86A6C">
        <w:rPr>
          <w:rFonts w:ascii="Palatino Linotype" w:hAnsi="Palatino Linotype"/>
          <w:b/>
        </w:rPr>
        <w:t>Rozbudowa drogi wojewódzkiej nr</w:t>
      </w:r>
      <w:r w:rsidR="00AB4FF5">
        <w:rPr>
          <w:rFonts w:ascii="Palatino Linotype" w:hAnsi="Palatino Linotype"/>
          <w:b/>
        </w:rPr>
        <w:t xml:space="preserve"> </w:t>
      </w:r>
      <w:r w:rsidR="00AB4FF5" w:rsidRPr="00D86A6C">
        <w:rPr>
          <w:rFonts w:ascii="Palatino Linotype" w:hAnsi="Palatino Linotype"/>
          <w:b/>
        </w:rPr>
        <w:t>655 w zakresie budowy chodnika w miejscowości Wydminy</w:t>
      </w:r>
      <w:bookmarkEnd w:id="0"/>
      <w:r w:rsidR="00915777">
        <w:rPr>
          <w:rFonts w:ascii="Palatino Linotype" w:hAnsi="Palatino Linotype"/>
          <w:b/>
          <w:bCs/>
        </w:rPr>
        <w:t>”</w:t>
      </w:r>
    </w:p>
    <w:p w14:paraId="3F01776F" w14:textId="77777777" w:rsidR="000C1AD9" w:rsidRPr="00181D5C" w:rsidRDefault="009B65AD" w:rsidP="00D93B5A">
      <w:pPr>
        <w:suppressAutoHyphens/>
        <w:spacing w:before="120" w:after="120"/>
        <w:jc w:val="center"/>
        <w:rPr>
          <w:rFonts w:ascii="Palatino Linotype" w:hAnsi="Palatino Linotype"/>
          <w:sz w:val="20"/>
          <w:szCs w:val="20"/>
        </w:rPr>
      </w:pPr>
      <w:r w:rsidRPr="009B65AD">
        <w:rPr>
          <w:rFonts w:ascii="Palatino Linotype" w:hAnsi="Palatino Linotype"/>
          <w:b/>
        </w:rPr>
        <w:t xml:space="preserve">         </w:t>
      </w:r>
      <w:r w:rsidR="003E287E" w:rsidRPr="00181D5C">
        <w:rPr>
          <w:rFonts w:ascii="Palatino Linotype" w:hAnsi="Palatino Linotype"/>
          <w:sz w:val="20"/>
          <w:szCs w:val="20"/>
        </w:rPr>
        <w:t xml:space="preserve">Wykaz </w:t>
      </w:r>
      <w:r w:rsidR="00B21B30" w:rsidRPr="00D93B5A">
        <w:rPr>
          <w:rFonts w:ascii="Palatino Linotype" w:hAnsi="Palatino Linotype"/>
          <w:sz w:val="20"/>
          <w:szCs w:val="20"/>
        </w:rPr>
        <w:t>usług</w:t>
      </w:r>
      <w:r w:rsidR="00D93B5A" w:rsidRPr="00D93B5A">
        <w:rPr>
          <w:rFonts w:ascii="Palatino Linotype" w:hAnsi="Palatino Linotype"/>
          <w:sz w:val="20"/>
          <w:szCs w:val="20"/>
        </w:rPr>
        <w:t xml:space="preserve"> </w:t>
      </w:r>
      <w:r w:rsidR="000C1AD9" w:rsidRPr="00583C9D">
        <w:rPr>
          <w:rFonts w:ascii="Palatino Linotype" w:hAnsi="Palatino Linotype" w:cs="Arial"/>
          <w:sz w:val="20"/>
          <w:szCs w:val="20"/>
        </w:rPr>
        <w:t>wykonanych nie wcz</w:t>
      </w:r>
      <w:r w:rsidR="0008745C" w:rsidRPr="00583C9D">
        <w:rPr>
          <w:rFonts w:ascii="Palatino Linotype" w:hAnsi="Palatino Linotype" w:cs="Arial"/>
          <w:sz w:val="20"/>
          <w:szCs w:val="20"/>
        </w:rPr>
        <w:t xml:space="preserve">eśniej niż w okresie ostatnich </w:t>
      </w:r>
      <w:r w:rsidRPr="00583C9D">
        <w:rPr>
          <w:rFonts w:ascii="Palatino Linotype" w:hAnsi="Palatino Linotype" w:cs="Arial"/>
          <w:sz w:val="20"/>
          <w:szCs w:val="20"/>
        </w:rPr>
        <w:t>10</w:t>
      </w:r>
      <w:r w:rsidR="000C1AD9" w:rsidRPr="00583C9D">
        <w:rPr>
          <w:rFonts w:ascii="Palatino Linotype" w:hAnsi="Palatino Linotype" w:cs="Arial"/>
          <w:sz w:val="20"/>
          <w:szCs w:val="20"/>
        </w:rPr>
        <w:t xml:space="preserve"> lat przed upływem terminu składania ofert, a jeżeli okres prowadzenia działalności jest krótszy -</w:t>
      </w:r>
      <w:r w:rsidR="00194765" w:rsidRPr="00583C9D">
        <w:rPr>
          <w:rFonts w:ascii="Palatino Linotype" w:hAnsi="Palatino Linotype" w:cs="Arial"/>
          <w:sz w:val="20"/>
          <w:szCs w:val="20"/>
        </w:rPr>
        <w:t xml:space="preserve"> </w:t>
      </w:r>
      <w:r w:rsidR="000C1AD9" w:rsidRPr="00583C9D">
        <w:rPr>
          <w:rFonts w:ascii="Palatino Linotype" w:hAnsi="Palatino Linotype" w:cs="Arial"/>
          <w:sz w:val="20"/>
          <w:szCs w:val="20"/>
        </w:rPr>
        <w:t>w tym okresie</w:t>
      </w:r>
      <w:r w:rsidR="000C1AD9" w:rsidRPr="00583C9D">
        <w:rPr>
          <w:rFonts w:ascii="Palatino Linotype" w:hAnsi="Palatino Linotype"/>
          <w:sz w:val="20"/>
          <w:szCs w:val="20"/>
        </w:rPr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4792"/>
        <w:gridCol w:w="2130"/>
        <w:gridCol w:w="2250"/>
        <w:gridCol w:w="7"/>
        <w:gridCol w:w="2341"/>
      </w:tblGrid>
      <w:tr w:rsidR="00787A0F" w:rsidRPr="00181D5C" w14:paraId="4153893C" w14:textId="77777777" w:rsidTr="00D93B5A">
        <w:trPr>
          <w:trHeight w:val="469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FAEFF" w14:textId="77777777" w:rsidR="00787A0F" w:rsidRPr="00D93B5A" w:rsidRDefault="00787A0F" w:rsidP="000C1AD9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</w:pPr>
          </w:p>
          <w:p w14:paraId="29F94607" w14:textId="77777777" w:rsidR="00787A0F" w:rsidRPr="00D93B5A" w:rsidRDefault="00787A0F" w:rsidP="000C1AD9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</w:pPr>
            <w:r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 xml:space="preserve">Nazwa i adres  wykonawcy realizującego zamówienie </w:t>
            </w:r>
          </w:p>
        </w:tc>
        <w:tc>
          <w:tcPr>
            <w:tcW w:w="4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48C4" w14:textId="77777777" w:rsidR="00787A0F" w:rsidRPr="00D93B5A" w:rsidRDefault="00787A0F" w:rsidP="00D93B5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</w:pPr>
            <w:r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>Rodzaj usługi, zakres</w:t>
            </w:r>
            <w:r w:rsidR="00CA2CC8"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 xml:space="preserve">, </w:t>
            </w:r>
            <w:r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 xml:space="preserve">miejsce wykonania, </w:t>
            </w:r>
            <w:r w:rsidR="00056F7C"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>k</w:t>
            </w:r>
            <w:r w:rsidR="00C82A63"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 xml:space="preserve">ategoria </w:t>
            </w:r>
            <w:r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 xml:space="preserve">drogi, długość </w:t>
            </w:r>
            <w:r w:rsidR="00C82A63"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 xml:space="preserve">odcinków 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7952" w14:textId="77777777" w:rsidR="00787A0F" w:rsidRPr="00D93B5A" w:rsidRDefault="00787A0F" w:rsidP="000C1AD9">
            <w:pPr>
              <w:suppressAutoHyphens/>
              <w:spacing w:after="0" w:line="240" w:lineRule="auto"/>
              <w:jc w:val="center"/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</w:pPr>
            <w:r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>Data wykonania usługi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0AC5" w14:textId="77777777" w:rsidR="00DF5E27" w:rsidRPr="00D93B5A" w:rsidRDefault="00787A0F" w:rsidP="000C1AD9">
            <w:pPr>
              <w:suppressAutoHyphens/>
              <w:spacing w:after="0" w:line="240" w:lineRule="auto"/>
              <w:jc w:val="center"/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</w:pPr>
            <w:r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 xml:space="preserve">Nazwa </w:t>
            </w:r>
          </w:p>
          <w:p w14:paraId="04ACE217" w14:textId="77777777" w:rsidR="00DF5E27" w:rsidRPr="00D93B5A" w:rsidRDefault="00787A0F" w:rsidP="000C1AD9">
            <w:pPr>
              <w:suppressAutoHyphens/>
              <w:spacing w:after="0" w:line="240" w:lineRule="auto"/>
              <w:jc w:val="center"/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</w:pPr>
            <w:r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>zleceniodawcy</w:t>
            </w:r>
            <w:r w:rsidR="00DF5E27"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>/</w:t>
            </w:r>
          </w:p>
          <w:p w14:paraId="776A3A82" w14:textId="77777777" w:rsidR="00787A0F" w:rsidRPr="00D93B5A" w:rsidRDefault="00DF5E27" w:rsidP="000C1AD9">
            <w:pPr>
              <w:suppressAutoHyphens/>
              <w:spacing w:after="0" w:line="240" w:lineRule="auto"/>
              <w:jc w:val="center"/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</w:pPr>
            <w:r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>zamawiającego</w:t>
            </w:r>
          </w:p>
        </w:tc>
      </w:tr>
      <w:tr w:rsidR="00787A0F" w:rsidRPr="00181D5C" w14:paraId="76ECAEA9" w14:textId="77777777" w:rsidTr="00D93B5A">
        <w:trPr>
          <w:trHeight w:val="1130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8DF3" w14:textId="77777777" w:rsidR="00787A0F" w:rsidRPr="00181D5C" w:rsidRDefault="00787A0F" w:rsidP="000C1AD9">
            <w:pPr>
              <w:suppressAutoHyphens/>
              <w:spacing w:after="0" w:line="240" w:lineRule="auto"/>
              <w:jc w:val="both"/>
              <w:rPr>
                <w:rFonts w:ascii="Palatino Linotype" w:hAnsi="Palatino Linotype" w:cs="Microsoft Sans Serif"/>
                <w:sz w:val="20"/>
                <w:szCs w:val="20"/>
                <w:lang w:eastAsia="ar-SA"/>
              </w:rPr>
            </w:pPr>
          </w:p>
        </w:tc>
        <w:tc>
          <w:tcPr>
            <w:tcW w:w="4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843C" w14:textId="77777777" w:rsidR="00787A0F" w:rsidRPr="00181D5C" w:rsidRDefault="00787A0F" w:rsidP="000C1AD9">
            <w:pPr>
              <w:suppressAutoHyphens/>
              <w:spacing w:after="0" w:line="240" w:lineRule="auto"/>
              <w:jc w:val="both"/>
              <w:rPr>
                <w:rFonts w:ascii="Palatino Linotype" w:hAnsi="Palatino Linotype" w:cs="Microsoft Sans Serif"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CD49" w14:textId="77777777" w:rsidR="00787A0F" w:rsidRPr="00D93B5A" w:rsidRDefault="00E30DD5" w:rsidP="000C1AD9">
            <w:pPr>
              <w:suppressAutoHyphens/>
              <w:spacing w:after="0" w:line="240" w:lineRule="auto"/>
              <w:jc w:val="center"/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</w:pPr>
            <w:r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>P</w:t>
            </w:r>
            <w:r w:rsidR="00787A0F"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>oczątek</w:t>
            </w:r>
          </w:p>
          <w:p w14:paraId="584F3B0A" w14:textId="77777777" w:rsidR="00E30DD5" w:rsidRPr="00D93B5A" w:rsidRDefault="00E30DD5" w:rsidP="000C1AD9">
            <w:pPr>
              <w:suppressAutoHyphens/>
              <w:spacing w:after="0" w:line="240" w:lineRule="auto"/>
              <w:jc w:val="center"/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</w:pPr>
            <w:r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>(dzień, miesiąc, rok)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E072" w14:textId="77777777" w:rsidR="00787A0F" w:rsidRPr="00D93B5A" w:rsidRDefault="00E30DD5" w:rsidP="000C1AD9">
            <w:pPr>
              <w:suppressAutoHyphens/>
              <w:spacing w:after="0" w:line="240" w:lineRule="auto"/>
              <w:jc w:val="center"/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</w:pPr>
            <w:r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>Z</w:t>
            </w:r>
            <w:r w:rsidR="00787A0F"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>akończenie</w:t>
            </w:r>
          </w:p>
          <w:p w14:paraId="6DE7723E" w14:textId="77777777" w:rsidR="00E30DD5" w:rsidRPr="00D93B5A" w:rsidRDefault="00E30DD5" w:rsidP="000C1AD9">
            <w:pPr>
              <w:suppressAutoHyphens/>
              <w:spacing w:after="0" w:line="240" w:lineRule="auto"/>
              <w:jc w:val="center"/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</w:pPr>
            <w:r w:rsidRPr="00D93B5A">
              <w:rPr>
                <w:rFonts w:ascii="Palatino Linotype" w:hAnsi="Palatino Linotype" w:cs="Microsoft Sans Serif"/>
                <w:bCs/>
                <w:sz w:val="20"/>
                <w:szCs w:val="20"/>
                <w:lang w:eastAsia="ar-SA"/>
              </w:rPr>
              <w:t>(dzień, miesiąc, rok)</w:t>
            </w: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A60A" w14:textId="77777777" w:rsidR="00787A0F" w:rsidRPr="00181D5C" w:rsidRDefault="00787A0F" w:rsidP="000C1AD9">
            <w:pPr>
              <w:suppressAutoHyphens/>
              <w:spacing w:after="0" w:line="240" w:lineRule="auto"/>
              <w:jc w:val="both"/>
              <w:rPr>
                <w:rFonts w:ascii="Palatino Linotype" w:hAnsi="Palatino Linotype" w:cs="Microsoft Sans Serif"/>
                <w:sz w:val="20"/>
                <w:szCs w:val="20"/>
                <w:lang w:eastAsia="ar-SA"/>
              </w:rPr>
            </w:pPr>
          </w:p>
        </w:tc>
      </w:tr>
      <w:tr w:rsidR="00DF5E27" w:rsidRPr="00181D5C" w14:paraId="659B1924" w14:textId="77777777" w:rsidTr="00583C9D">
        <w:trPr>
          <w:trHeight w:val="519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9236" w14:textId="77777777" w:rsidR="00DF5E27" w:rsidRDefault="00DF5E27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  <w:p w14:paraId="17F71589" w14:textId="77777777" w:rsidR="00D93B5A" w:rsidRDefault="00D93B5A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  <w:p w14:paraId="7D01DC3E" w14:textId="77777777" w:rsidR="00D93B5A" w:rsidRDefault="00D93B5A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  <w:p w14:paraId="4B6B2E8F" w14:textId="77777777" w:rsidR="00D93B5A" w:rsidRDefault="00D93B5A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  <w:p w14:paraId="69E5FD7C" w14:textId="77777777" w:rsidR="00D93B5A" w:rsidRPr="00181D5C" w:rsidRDefault="00D93B5A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8093" w14:textId="77777777" w:rsidR="00DF5E27" w:rsidRPr="00536A99" w:rsidRDefault="00DF5E27" w:rsidP="001926B3">
            <w:pPr>
              <w:suppressAutoHyphens/>
              <w:spacing w:line="360" w:lineRule="auto"/>
              <w:jc w:val="both"/>
              <w:rPr>
                <w:rFonts w:ascii="Palatino Linotype" w:hAnsi="Palatino Linotype"/>
                <w:sz w:val="20"/>
                <w:szCs w:val="20"/>
                <w:lang w:eastAsia="ar-SA"/>
              </w:rPr>
            </w:pPr>
          </w:p>
          <w:p w14:paraId="5A634AE9" w14:textId="77777777" w:rsidR="00DF5E27" w:rsidRPr="00181D5C" w:rsidRDefault="00DF5E27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BFBC" w14:textId="77777777" w:rsidR="00DF5E27" w:rsidRDefault="00DF5E27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  <w:t>_____ _____ ________</w:t>
            </w:r>
          </w:p>
          <w:p w14:paraId="11F16924" w14:textId="77777777" w:rsidR="00DF5E27" w:rsidRPr="00DF5E27" w:rsidRDefault="00DF5E27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</w:pPr>
            <w:r w:rsidRPr="00DF5E27"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>(dzień)</w:t>
            </w:r>
            <w:r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  </w:t>
            </w:r>
            <w:r w:rsidRPr="00DF5E27"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(m-c)</w:t>
            </w:r>
            <w:r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     </w:t>
            </w:r>
            <w:r w:rsidRPr="00DF5E27"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(rok)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3562" w14:textId="77777777" w:rsidR="00DF5E27" w:rsidRDefault="00DF5E27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  <w:t>_____ _____ ________</w:t>
            </w:r>
          </w:p>
          <w:p w14:paraId="471BF05B" w14:textId="77777777" w:rsidR="00DF5E27" w:rsidRPr="00DF5E27" w:rsidRDefault="00DF5E27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</w:pPr>
            <w:r w:rsidRPr="00DF5E27"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>(dzień)</w:t>
            </w:r>
            <w:r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  </w:t>
            </w:r>
            <w:r w:rsidRPr="00DF5E27"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(m-c)</w:t>
            </w:r>
            <w:r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     </w:t>
            </w:r>
            <w:r w:rsidRPr="00DF5E27"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(rok)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A15D" w14:textId="77777777" w:rsidR="00DF5E27" w:rsidRPr="00181D5C" w:rsidRDefault="00DF5E27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F5E27" w:rsidRPr="00181D5C" w14:paraId="3BE7E5BD" w14:textId="77777777" w:rsidTr="00583C9D">
        <w:trPr>
          <w:trHeight w:val="1176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684D" w14:textId="77777777" w:rsidR="00DF5E27" w:rsidRDefault="00DF5E27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  <w:p w14:paraId="184E0CDE" w14:textId="77777777" w:rsidR="00D93B5A" w:rsidRDefault="00D93B5A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  <w:p w14:paraId="055071A6" w14:textId="77777777" w:rsidR="00D93B5A" w:rsidRDefault="00D93B5A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  <w:p w14:paraId="7A24AE57" w14:textId="77777777" w:rsidR="00D93B5A" w:rsidRDefault="00D93B5A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  <w:p w14:paraId="6C4132EB" w14:textId="77777777" w:rsidR="00D93B5A" w:rsidRPr="00181D5C" w:rsidRDefault="00D93B5A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5031" w14:textId="77777777" w:rsidR="00DF5E27" w:rsidRPr="00536A99" w:rsidRDefault="00DF5E27" w:rsidP="00DF5E27">
            <w:pPr>
              <w:suppressAutoHyphens/>
              <w:spacing w:line="360" w:lineRule="auto"/>
              <w:jc w:val="both"/>
              <w:rPr>
                <w:rFonts w:ascii="Palatino Linotype" w:hAnsi="Palatino Linotype"/>
                <w:sz w:val="20"/>
                <w:szCs w:val="20"/>
                <w:lang w:eastAsia="ar-SA"/>
              </w:rPr>
            </w:pPr>
          </w:p>
          <w:p w14:paraId="10503428" w14:textId="77777777" w:rsidR="00DF5E27" w:rsidRPr="00181D5C" w:rsidRDefault="00DF5E27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9987" w14:textId="77777777" w:rsidR="00DF5E27" w:rsidRDefault="00DF5E27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  <w:t>_____ _____ ________</w:t>
            </w:r>
          </w:p>
          <w:p w14:paraId="0927B653" w14:textId="77777777" w:rsidR="00DF5E27" w:rsidRPr="00DF5E27" w:rsidRDefault="00DF5E27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</w:pPr>
            <w:r w:rsidRPr="00DF5E27"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>(dzień)</w:t>
            </w:r>
            <w:r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  </w:t>
            </w:r>
            <w:r w:rsidRPr="00DF5E27"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(m-c)</w:t>
            </w:r>
            <w:r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     </w:t>
            </w:r>
            <w:r w:rsidRPr="00DF5E27"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(rok)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3F61" w14:textId="77777777" w:rsidR="009B65AD" w:rsidRDefault="009B65AD" w:rsidP="009B65AD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  <w:t>_____ _____ ________</w:t>
            </w:r>
          </w:p>
          <w:p w14:paraId="79AE5309" w14:textId="77777777" w:rsidR="00DF5E27" w:rsidRPr="00181D5C" w:rsidRDefault="009B65AD" w:rsidP="009B65AD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  <w:r w:rsidRPr="00DF5E27"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>(dzień)</w:t>
            </w:r>
            <w:r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  </w:t>
            </w:r>
            <w:r w:rsidRPr="00DF5E27"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(m-c)</w:t>
            </w:r>
            <w:r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     </w:t>
            </w:r>
            <w:r w:rsidRPr="00DF5E27">
              <w:rPr>
                <w:rFonts w:ascii="Palatino Linotype" w:hAnsi="Palatino Linotype" w:cs="Microsoft Sans Serif"/>
                <w:bCs/>
                <w:sz w:val="16"/>
                <w:szCs w:val="16"/>
                <w:lang w:eastAsia="ar-SA"/>
              </w:rPr>
              <w:t xml:space="preserve"> (rok)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8891" w14:textId="77777777" w:rsidR="00DF5E27" w:rsidRPr="00181D5C" w:rsidRDefault="00DF5E27" w:rsidP="00DF5E27">
            <w:pPr>
              <w:suppressAutoHyphens/>
              <w:spacing w:after="0" w:line="240" w:lineRule="auto"/>
              <w:rPr>
                <w:rFonts w:ascii="Palatino Linotype" w:hAnsi="Palatino Linotype" w:cs="Microsoft Sans Serif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14:paraId="4A654CF1" w14:textId="77777777" w:rsidR="004D4A92" w:rsidRPr="00181D5C" w:rsidRDefault="004D4A92" w:rsidP="003E287E">
      <w:pPr>
        <w:widowControl w:val="0"/>
        <w:autoSpaceDE w:val="0"/>
        <w:autoSpaceDN w:val="0"/>
        <w:spacing w:after="196" w:line="20" w:lineRule="exact"/>
        <w:rPr>
          <w:rFonts w:ascii="Palatino Linotype" w:hAnsi="Palatino Linotype"/>
        </w:rPr>
      </w:pPr>
    </w:p>
    <w:p w14:paraId="2B4585C1" w14:textId="77777777" w:rsidR="005B40F9" w:rsidRDefault="005B40F9" w:rsidP="00AF34FC">
      <w:pPr>
        <w:widowControl w:val="0"/>
        <w:autoSpaceDE w:val="0"/>
        <w:autoSpaceDN w:val="0"/>
        <w:spacing w:after="0" w:line="240" w:lineRule="auto"/>
        <w:rPr>
          <w:rFonts w:ascii="Palatino Linotype" w:hAnsi="Palatino Linotype"/>
          <w:b/>
          <w:sz w:val="18"/>
          <w:szCs w:val="18"/>
        </w:rPr>
      </w:pPr>
    </w:p>
    <w:p w14:paraId="25290C8A" w14:textId="77777777" w:rsidR="00944F54" w:rsidRPr="00181D5C" w:rsidRDefault="00944F54" w:rsidP="001926B3">
      <w:pPr>
        <w:widowControl w:val="0"/>
        <w:autoSpaceDE w:val="0"/>
        <w:autoSpaceDN w:val="0"/>
        <w:spacing w:after="0" w:line="240" w:lineRule="auto"/>
        <w:rPr>
          <w:rFonts w:ascii="Palatino Linotype" w:hAnsi="Palatino Linotype"/>
          <w:sz w:val="18"/>
          <w:szCs w:val="18"/>
        </w:rPr>
      </w:pPr>
    </w:p>
    <w:p w14:paraId="32D2D24A" w14:textId="77777777" w:rsidR="004A61DA" w:rsidRPr="00181D5C" w:rsidRDefault="004A61DA" w:rsidP="00C62D4D">
      <w:pPr>
        <w:widowControl w:val="0"/>
        <w:autoSpaceDE w:val="0"/>
        <w:autoSpaceDN w:val="0"/>
        <w:spacing w:after="0" w:line="240" w:lineRule="auto"/>
        <w:rPr>
          <w:rFonts w:ascii="Palatino Linotype" w:hAnsi="Palatino Linotype"/>
          <w:sz w:val="18"/>
          <w:szCs w:val="18"/>
        </w:rPr>
      </w:pPr>
    </w:p>
    <w:p w14:paraId="5CDA37A6" w14:textId="77777777" w:rsidR="007945FA" w:rsidRPr="00181D5C" w:rsidRDefault="00D033D2" w:rsidP="004A61DA">
      <w:pPr>
        <w:shd w:val="clear" w:color="auto" w:fill="FFFFFF"/>
        <w:tabs>
          <w:tab w:val="left" w:pos="374"/>
        </w:tabs>
        <w:spacing w:after="0"/>
        <w:ind w:left="-720" w:firstLine="352"/>
        <w:rPr>
          <w:rFonts w:ascii="Palatino Linotype" w:hAnsi="Palatino Linotype"/>
          <w:spacing w:val="-2"/>
        </w:rPr>
      </w:pPr>
      <w:r w:rsidRPr="00181D5C">
        <w:rPr>
          <w:rFonts w:ascii="Palatino Linotype" w:hAnsi="Palatino Linotype"/>
          <w:spacing w:val="-5"/>
        </w:rPr>
        <w:t xml:space="preserve">                </w:t>
      </w:r>
      <w:r w:rsidR="007945FA" w:rsidRPr="00181D5C">
        <w:rPr>
          <w:rFonts w:ascii="Palatino Linotype" w:hAnsi="Palatino Linotype"/>
          <w:spacing w:val="-5"/>
        </w:rPr>
        <w:t>..........................</w:t>
      </w:r>
      <w:r w:rsidR="00BA47FA" w:rsidRPr="00181D5C">
        <w:rPr>
          <w:rFonts w:ascii="Palatino Linotype" w:hAnsi="Palatino Linotype"/>
          <w:spacing w:val="-5"/>
        </w:rPr>
        <w:t xml:space="preserve"> </w:t>
      </w:r>
      <w:r w:rsidR="007945FA" w:rsidRPr="00181D5C">
        <w:rPr>
          <w:rFonts w:ascii="Palatino Linotype" w:hAnsi="Palatino Linotype"/>
          <w:spacing w:val="-5"/>
        </w:rPr>
        <w:t>dnia  .......</w:t>
      </w:r>
      <w:r w:rsidR="004B7B47" w:rsidRPr="00181D5C">
        <w:rPr>
          <w:rFonts w:ascii="Palatino Linotype" w:hAnsi="Palatino Linotype"/>
          <w:spacing w:val="-5"/>
        </w:rPr>
        <w:t>..................</w:t>
      </w:r>
      <w:r w:rsidR="007945FA" w:rsidRPr="00181D5C">
        <w:rPr>
          <w:rFonts w:ascii="Palatino Linotype" w:hAnsi="Palatino Linotype"/>
          <w:spacing w:val="-5"/>
        </w:rPr>
        <w:t xml:space="preserve"> </w:t>
      </w:r>
      <w:r w:rsidR="004E495F" w:rsidRPr="00181D5C">
        <w:rPr>
          <w:rFonts w:ascii="Palatino Linotype" w:hAnsi="Palatino Linotype"/>
          <w:spacing w:val="-2"/>
        </w:rPr>
        <w:tab/>
      </w:r>
      <w:r w:rsidR="004E495F" w:rsidRPr="00181D5C">
        <w:rPr>
          <w:rFonts w:ascii="Palatino Linotype" w:hAnsi="Palatino Linotype"/>
          <w:spacing w:val="-2"/>
        </w:rPr>
        <w:tab/>
      </w:r>
      <w:r w:rsidR="004E495F" w:rsidRPr="00181D5C">
        <w:rPr>
          <w:rFonts w:ascii="Palatino Linotype" w:hAnsi="Palatino Linotype"/>
          <w:spacing w:val="-2"/>
        </w:rPr>
        <w:tab/>
      </w:r>
      <w:r w:rsidR="004E495F" w:rsidRPr="00181D5C">
        <w:rPr>
          <w:rFonts w:ascii="Palatino Linotype" w:hAnsi="Palatino Linotype"/>
          <w:spacing w:val="-2"/>
        </w:rPr>
        <w:tab/>
      </w:r>
      <w:r w:rsidR="004E495F" w:rsidRPr="00181D5C">
        <w:rPr>
          <w:rFonts w:ascii="Palatino Linotype" w:hAnsi="Palatino Linotype"/>
          <w:spacing w:val="-2"/>
        </w:rPr>
        <w:tab/>
      </w:r>
      <w:r w:rsidR="004E495F" w:rsidRPr="00181D5C">
        <w:rPr>
          <w:rFonts w:ascii="Palatino Linotype" w:hAnsi="Palatino Linotype"/>
          <w:spacing w:val="-2"/>
        </w:rPr>
        <w:tab/>
      </w:r>
      <w:r w:rsidR="004E495F" w:rsidRPr="00181D5C">
        <w:rPr>
          <w:rFonts w:ascii="Palatino Linotype" w:hAnsi="Palatino Linotype"/>
          <w:spacing w:val="-2"/>
        </w:rPr>
        <w:tab/>
      </w:r>
      <w:r w:rsidR="004E495F" w:rsidRPr="00181D5C">
        <w:rPr>
          <w:rFonts w:ascii="Palatino Linotype" w:hAnsi="Palatino Linotype"/>
          <w:spacing w:val="-2"/>
        </w:rPr>
        <w:tab/>
      </w:r>
      <w:r w:rsidR="004E495F" w:rsidRPr="00181D5C">
        <w:rPr>
          <w:rFonts w:ascii="Palatino Linotype" w:hAnsi="Palatino Linotype"/>
          <w:spacing w:val="-2"/>
        </w:rPr>
        <w:tab/>
      </w:r>
      <w:r w:rsidR="007945FA" w:rsidRPr="00181D5C">
        <w:rPr>
          <w:rFonts w:ascii="Palatino Linotype" w:hAnsi="Palatino Linotype"/>
          <w:spacing w:val="-2"/>
        </w:rPr>
        <w:t xml:space="preserve"> ………………</w:t>
      </w:r>
      <w:r w:rsidR="00B24DB6" w:rsidRPr="00181D5C">
        <w:rPr>
          <w:rFonts w:ascii="Palatino Linotype" w:hAnsi="Palatino Linotype"/>
          <w:spacing w:val="-2"/>
        </w:rPr>
        <w:t>………………..</w:t>
      </w:r>
      <w:r w:rsidR="007945FA" w:rsidRPr="00181D5C">
        <w:rPr>
          <w:rFonts w:ascii="Palatino Linotype" w:hAnsi="Palatino Linotype"/>
          <w:spacing w:val="-2"/>
        </w:rPr>
        <w:t>……………..</w:t>
      </w:r>
    </w:p>
    <w:p w14:paraId="3A95C22F" w14:textId="77777777" w:rsidR="004A61DA" w:rsidRPr="00181D5C" w:rsidRDefault="004A61DA" w:rsidP="004A61DA">
      <w:pPr>
        <w:shd w:val="clear" w:color="auto" w:fill="FFFFFF"/>
        <w:tabs>
          <w:tab w:val="left" w:pos="374"/>
        </w:tabs>
        <w:spacing w:after="0"/>
        <w:ind w:left="-720" w:firstLine="352"/>
        <w:rPr>
          <w:rFonts w:ascii="Palatino Linotype" w:hAnsi="Palatino Linotype"/>
          <w:spacing w:val="-2"/>
        </w:rPr>
      </w:pP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  <w:t xml:space="preserve">       </w:t>
      </w: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</w: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</w: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</w: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</w: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</w: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</w: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</w: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</w: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</w: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</w: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</w: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</w:r>
      <w:r w:rsidRPr="00181D5C">
        <w:rPr>
          <w:rFonts w:ascii="Palatino Linotype" w:hAnsi="Palatino Linotype"/>
          <w:i/>
          <w:iCs/>
          <w:spacing w:val="-3"/>
          <w:sz w:val="18"/>
          <w:szCs w:val="18"/>
        </w:rPr>
        <w:tab/>
        <w:t xml:space="preserve">              (podpis Wykonawcy/Pełnomocnika</w:t>
      </w:r>
      <w:r w:rsidRPr="00181D5C">
        <w:rPr>
          <w:rFonts w:ascii="Palatino Linotype" w:hAnsi="Palatino Linotype"/>
          <w:sz w:val="18"/>
          <w:szCs w:val="18"/>
        </w:rPr>
        <w:t xml:space="preserve">)*)  </w:t>
      </w:r>
    </w:p>
    <w:p w14:paraId="1E47479D" w14:textId="12F0A498" w:rsidR="00450251" w:rsidRPr="00181D5C" w:rsidRDefault="004E495F" w:rsidP="009566B2">
      <w:pPr>
        <w:shd w:val="clear" w:color="auto" w:fill="FFFFFF"/>
        <w:rPr>
          <w:rFonts w:ascii="Palatino Linotype" w:hAnsi="Palatino Linotype"/>
          <w:i/>
        </w:rPr>
      </w:pPr>
      <w:r w:rsidRPr="00181D5C">
        <w:rPr>
          <w:rFonts w:ascii="Palatino Linotype" w:hAnsi="Palatino Linotype"/>
          <w:spacing w:val="-2"/>
        </w:rPr>
        <w:t xml:space="preserve">  </w:t>
      </w:r>
      <w:r w:rsidR="009566B2" w:rsidRPr="00181D5C">
        <w:rPr>
          <w:rFonts w:ascii="Palatino Linotype" w:hAnsi="Palatino Linotype"/>
        </w:rPr>
        <w:t xml:space="preserve">*)  </w:t>
      </w:r>
      <w:r w:rsidR="009566B2" w:rsidRPr="00181D5C">
        <w:rPr>
          <w:rFonts w:ascii="Palatino Linotype" w:hAnsi="Palatino Linotype"/>
          <w:i/>
        </w:rPr>
        <w:t>niepotrzebne skreślić</w:t>
      </w:r>
      <w:r w:rsidR="007945FA" w:rsidRPr="00181D5C">
        <w:rPr>
          <w:rFonts w:ascii="Palatino Linotype" w:hAnsi="Palatino Linotype"/>
          <w:spacing w:val="-2"/>
        </w:rPr>
        <w:tab/>
      </w:r>
      <w:r w:rsidR="00B24DB6" w:rsidRPr="00181D5C">
        <w:rPr>
          <w:rFonts w:ascii="Palatino Linotype" w:hAnsi="Palatino Linotype"/>
          <w:spacing w:val="-2"/>
          <w:sz w:val="18"/>
          <w:szCs w:val="18"/>
        </w:rPr>
        <w:t xml:space="preserve">   </w:t>
      </w:r>
      <w:r w:rsidR="009566B2" w:rsidRPr="00181D5C">
        <w:rPr>
          <w:rFonts w:ascii="Palatino Linotype" w:hAnsi="Palatino Linotype"/>
          <w:spacing w:val="-2"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B24DB6" w:rsidRPr="00181D5C">
        <w:rPr>
          <w:rFonts w:ascii="Palatino Linotype" w:hAnsi="Palatino Linotype"/>
          <w:spacing w:val="-2"/>
          <w:sz w:val="18"/>
          <w:szCs w:val="18"/>
        </w:rPr>
        <w:t xml:space="preserve"> </w:t>
      </w:r>
      <w:r w:rsidR="007945FA" w:rsidRPr="00181D5C">
        <w:rPr>
          <w:rFonts w:ascii="Palatino Linotype" w:hAnsi="Palatino Linotype"/>
          <w:spacing w:val="-2"/>
          <w:sz w:val="18"/>
          <w:szCs w:val="18"/>
        </w:rPr>
        <w:t xml:space="preserve"> </w:t>
      </w:r>
      <w:r w:rsidR="008218C8" w:rsidRPr="00181D5C">
        <w:rPr>
          <w:rFonts w:ascii="Palatino Linotype" w:hAnsi="Palatino Linotype"/>
          <w:sz w:val="18"/>
          <w:szCs w:val="18"/>
        </w:rPr>
        <w:tab/>
      </w:r>
      <w:r w:rsidR="00F560C1" w:rsidRPr="00181D5C"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7FC309B" wp14:editId="5993B76D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10691495" cy="257175"/>
                <wp:effectExtent l="635" t="0" r="4445" b="254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1495" cy="2571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90E5B" id="Rectangle 12" o:spid="_x0000_s1026" style="position:absolute;margin-left:0;margin-top:0;width:841.85pt;height:20.25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" o:allowincell="f" fillcolor="#0070c0" stroked="f" strokeweight="0">
                <w10:wrap anchorx="page" anchory="page"/>
              </v:rect>
            </w:pict>
          </mc:Fallback>
        </mc:AlternateContent>
      </w:r>
    </w:p>
    <w:sectPr w:rsidR="00450251" w:rsidRPr="00181D5C" w:rsidSect="004E49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2" w:right="737" w:bottom="284" w:left="1418" w:header="624" w:footer="4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A1985" w14:textId="77777777" w:rsidR="007720E7" w:rsidRDefault="007720E7" w:rsidP="00267FE4">
      <w:pPr>
        <w:spacing w:after="0" w:line="240" w:lineRule="auto"/>
      </w:pPr>
      <w:r>
        <w:separator/>
      </w:r>
    </w:p>
  </w:endnote>
  <w:endnote w:type="continuationSeparator" w:id="0">
    <w:p w14:paraId="24DB3515" w14:textId="77777777" w:rsidR="007720E7" w:rsidRDefault="007720E7" w:rsidP="00267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32D32" w14:textId="77777777" w:rsidR="00CF7277" w:rsidRDefault="00CF72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EE16" w14:textId="77777777" w:rsidR="00CF7277" w:rsidRDefault="00CF72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AEBA5" w14:textId="77777777" w:rsidR="00133054" w:rsidRPr="00F04B69" w:rsidRDefault="00133054" w:rsidP="007945FA">
    <w:pPr>
      <w:pStyle w:val="Stopka"/>
      <w:tabs>
        <w:tab w:val="clear" w:pos="4536"/>
        <w:tab w:val="clear" w:pos="9072"/>
      </w:tabs>
      <w:rPr>
        <w:rFonts w:ascii="Arial" w:hAnsi="Arial" w:cs="Arial"/>
        <w:sz w:val="14"/>
        <w:szCs w:val="16"/>
      </w:rPr>
    </w:pPr>
    <w:r w:rsidRPr="00F04B69">
      <w:rPr>
        <w:rFonts w:ascii="Arial" w:hAnsi="Arial" w:cs="Arial"/>
        <w:sz w:val="14"/>
        <w:szCs w:val="16"/>
      </w:rPr>
      <w:t>Zarząd Dróg Wojewódzkich w Olsztynie</w:t>
    </w:r>
    <w:r w:rsidRPr="00F04B69">
      <w:rPr>
        <w:rFonts w:ascii="Arial" w:hAnsi="Arial" w:cs="Arial"/>
        <w:sz w:val="14"/>
        <w:szCs w:val="16"/>
      </w:rPr>
      <w:tab/>
    </w:r>
    <w:r w:rsidR="00CF7277">
      <w:rPr>
        <w:rFonts w:ascii="Arial" w:hAnsi="Arial" w:cs="Arial"/>
        <w:sz w:val="14"/>
        <w:szCs w:val="16"/>
      </w:rPr>
      <w:t xml:space="preserve">                  </w:t>
    </w:r>
    <w:r w:rsidRPr="00F04B69">
      <w:rPr>
        <w:rFonts w:ascii="Arial" w:hAnsi="Arial" w:cs="Arial"/>
        <w:sz w:val="14"/>
        <w:szCs w:val="16"/>
      </w:rPr>
      <w:t xml:space="preserve">tel. (89) 526 19 </w:t>
    </w:r>
    <w:r>
      <w:rPr>
        <w:rFonts w:ascii="Arial" w:hAnsi="Arial" w:cs="Arial"/>
        <w:sz w:val="14"/>
        <w:szCs w:val="16"/>
      </w:rPr>
      <w:t xml:space="preserve">00, </w:t>
    </w:r>
    <w:r w:rsidRPr="00F04B69">
      <w:rPr>
        <w:rFonts w:ascii="Arial" w:hAnsi="Arial" w:cs="Arial"/>
        <w:sz w:val="14"/>
        <w:szCs w:val="16"/>
      </w:rPr>
      <w:t>fax (89) 539 98 76</w:t>
    </w:r>
  </w:p>
  <w:p w14:paraId="2E2EFFD2" w14:textId="77777777" w:rsidR="00133054" w:rsidRPr="00F04B69" w:rsidRDefault="00133054" w:rsidP="007945FA">
    <w:pPr>
      <w:pStyle w:val="Stopka"/>
      <w:tabs>
        <w:tab w:val="clear" w:pos="4536"/>
        <w:tab w:val="clear" w:pos="9072"/>
        <w:tab w:val="left" w:pos="2835"/>
      </w:tabs>
      <w:rPr>
        <w:rFonts w:ascii="Arial" w:hAnsi="Arial" w:cs="Arial"/>
        <w:sz w:val="14"/>
        <w:szCs w:val="16"/>
      </w:rPr>
    </w:pPr>
    <w:r w:rsidRPr="00F04B69">
      <w:rPr>
        <w:rFonts w:ascii="Arial" w:hAnsi="Arial" w:cs="Arial"/>
        <w:sz w:val="14"/>
        <w:szCs w:val="16"/>
      </w:rPr>
      <w:t>10-602 Olsztyn</w:t>
    </w:r>
    <w:r>
      <w:rPr>
        <w:rFonts w:ascii="Arial" w:hAnsi="Arial" w:cs="Arial"/>
        <w:sz w:val="14"/>
        <w:szCs w:val="16"/>
      </w:rPr>
      <w:t xml:space="preserve">, </w:t>
    </w:r>
    <w:r w:rsidRPr="00F04B69">
      <w:rPr>
        <w:rFonts w:ascii="Arial" w:hAnsi="Arial" w:cs="Arial"/>
        <w:sz w:val="14"/>
        <w:szCs w:val="16"/>
      </w:rPr>
      <w:t xml:space="preserve">ul. </w:t>
    </w:r>
    <w:r w:rsidR="00CF7277">
      <w:rPr>
        <w:rFonts w:ascii="Arial" w:hAnsi="Arial" w:cs="Arial"/>
        <w:sz w:val="14"/>
        <w:szCs w:val="16"/>
      </w:rPr>
      <w:t>5 Wileńskiej Brygady</w:t>
    </w:r>
    <w:r w:rsidRPr="00F04B69">
      <w:rPr>
        <w:rFonts w:ascii="Arial" w:hAnsi="Arial" w:cs="Arial"/>
        <w:sz w:val="14"/>
        <w:szCs w:val="16"/>
      </w:rPr>
      <w:t xml:space="preserve"> 28 b</w:t>
    </w:r>
    <w:r w:rsidRPr="00F04B69">
      <w:rPr>
        <w:rFonts w:ascii="Arial" w:hAnsi="Arial" w:cs="Arial"/>
        <w:sz w:val="14"/>
        <w:szCs w:val="16"/>
      </w:rPr>
      <w:tab/>
    </w:r>
    <w:r w:rsidR="00CF7277">
      <w:rPr>
        <w:rFonts w:ascii="Arial" w:hAnsi="Arial" w:cs="Arial"/>
        <w:sz w:val="14"/>
        <w:szCs w:val="16"/>
      </w:rPr>
      <w:t xml:space="preserve">  </w:t>
    </w:r>
    <w:r w:rsidRPr="00F04B69">
      <w:rPr>
        <w:rFonts w:ascii="Arial" w:hAnsi="Arial" w:cs="Arial"/>
        <w:sz w:val="14"/>
        <w:szCs w:val="16"/>
      </w:rPr>
      <w:tab/>
      <w:t>www.zdw.olsztyn.pl</w:t>
    </w:r>
  </w:p>
  <w:p w14:paraId="5C18DDD3" w14:textId="77777777" w:rsidR="00133054" w:rsidRPr="00F04B69" w:rsidRDefault="00133054" w:rsidP="007945FA">
    <w:pPr>
      <w:pStyle w:val="Stopka"/>
      <w:tabs>
        <w:tab w:val="clear" w:pos="4536"/>
        <w:tab w:val="clear" w:pos="9072"/>
        <w:tab w:val="left" w:pos="2835"/>
      </w:tabs>
      <w:rPr>
        <w:rFonts w:ascii="Arial" w:hAnsi="Arial" w:cs="Arial"/>
        <w:sz w:val="14"/>
        <w:szCs w:val="16"/>
      </w:rPr>
    </w:pPr>
    <w:r w:rsidRPr="00F04B69">
      <w:rPr>
        <w:rFonts w:ascii="Arial" w:hAnsi="Arial" w:cs="Arial"/>
        <w:sz w:val="14"/>
        <w:szCs w:val="16"/>
      </w:rPr>
      <w:t xml:space="preserve">Certyfikat </w:t>
    </w:r>
    <w:r>
      <w:rPr>
        <w:rFonts w:ascii="Arial" w:hAnsi="Arial" w:cs="Arial"/>
        <w:sz w:val="14"/>
        <w:szCs w:val="16"/>
      </w:rPr>
      <w:t>Systemu Zarządzania Jakością Nr 844/2009 PN – EN ISO 9001</w:t>
    </w:r>
    <w:r w:rsidRPr="00F04B69">
      <w:rPr>
        <w:rFonts w:ascii="Arial" w:hAnsi="Arial" w:cs="Arial"/>
        <w:sz w:val="14"/>
        <w:szCs w:val="16"/>
      </w:rPr>
      <w:t>:2009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1771C" w14:textId="77777777" w:rsidR="007720E7" w:rsidRDefault="007720E7" w:rsidP="00267FE4">
      <w:pPr>
        <w:spacing w:after="0" w:line="240" w:lineRule="auto"/>
      </w:pPr>
      <w:r>
        <w:separator/>
      </w:r>
    </w:p>
  </w:footnote>
  <w:footnote w:type="continuationSeparator" w:id="0">
    <w:p w14:paraId="47F363BC" w14:textId="77777777" w:rsidR="007720E7" w:rsidRDefault="007720E7" w:rsidP="00267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39F60" w14:textId="77777777" w:rsidR="00CF7277" w:rsidRDefault="00CF72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8618F" w14:textId="77777777" w:rsidR="00CF7277" w:rsidRDefault="00CF72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FA69B" w14:textId="77777777" w:rsidR="00CF7277" w:rsidRDefault="00CF72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5D8"/>
    <w:multiLevelType w:val="hybridMultilevel"/>
    <w:tmpl w:val="C1BA80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6279D"/>
    <w:multiLevelType w:val="hybridMultilevel"/>
    <w:tmpl w:val="C7ACB8E0"/>
    <w:lvl w:ilvl="0" w:tplc="0415000F">
      <w:start w:val="1"/>
      <w:numFmt w:val="decimal"/>
      <w:lvlText w:val="%1."/>
      <w:lvlJc w:val="left"/>
      <w:pPr>
        <w:tabs>
          <w:tab w:val="num" w:pos="778"/>
        </w:tabs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69" fillcolor="white">
      <v:fill color="white"/>
      <v:stroke weight="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7E"/>
    <w:rsid w:val="00016505"/>
    <w:rsid w:val="000247A0"/>
    <w:rsid w:val="00031BDA"/>
    <w:rsid w:val="00037EB7"/>
    <w:rsid w:val="00051FB0"/>
    <w:rsid w:val="00056F7C"/>
    <w:rsid w:val="0006444B"/>
    <w:rsid w:val="00075A1A"/>
    <w:rsid w:val="00075A7E"/>
    <w:rsid w:val="0008745C"/>
    <w:rsid w:val="000A3C0B"/>
    <w:rsid w:val="000B3AA4"/>
    <w:rsid w:val="000B7F3A"/>
    <w:rsid w:val="000C1AD9"/>
    <w:rsid w:val="000C2796"/>
    <w:rsid w:val="000C3A26"/>
    <w:rsid w:val="000C5027"/>
    <w:rsid w:val="000D16C9"/>
    <w:rsid w:val="000E5091"/>
    <w:rsid w:val="000E773C"/>
    <w:rsid w:val="00101CE3"/>
    <w:rsid w:val="0010207D"/>
    <w:rsid w:val="001053CA"/>
    <w:rsid w:val="00113CD7"/>
    <w:rsid w:val="00133054"/>
    <w:rsid w:val="001419F1"/>
    <w:rsid w:val="0014300C"/>
    <w:rsid w:val="001430FE"/>
    <w:rsid w:val="00144BE8"/>
    <w:rsid w:val="00146318"/>
    <w:rsid w:val="0015694A"/>
    <w:rsid w:val="00175B88"/>
    <w:rsid w:val="00181D5C"/>
    <w:rsid w:val="0019047D"/>
    <w:rsid w:val="001926B3"/>
    <w:rsid w:val="001943A8"/>
    <w:rsid w:val="00194765"/>
    <w:rsid w:val="001A20D6"/>
    <w:rsid w:val="001A407F"/>
    <w:rsid w:val="001B582E"/>
    <w:rsid w:val="001D29FB"/>
    <w:rsid w:val="001D44FF"/>
    <w:rsid w:val="001E1FA2"/>
    <w:rsid w:val="001E303E"/>
    <w:rsid w:val="001F6CE2"/>
    <w:rsid w:val="0021279B"/>
    <w:rsid w:val="0024712D"/>
    <w:rsid w:val="002501D4"/>
    <w:rsid w:val="00255C51"/>
    <w:rsid w:val="002560CC"/>
    <w:rsid w:val="0026505B"/>
    <w:rsid w:val="00265CE5"/>
    <w:rsid w:val="00266933"/>
    <w:rsid w:val="00267FE4"/>
    <w:rsid w:val="00272AC4"/>
    <w:rsid w:val="002A17E9"/>
    <w:rsid w:val="002A546A"/>
    <w:rsid w:val="002A55B7"/>
    <w:rsid w:val="002D3230"/>
    <w:rsid w:val="002D6A6E"/>
    <w:rsid w:val="002E4BEB"/>
    <w:rsid w:val="002F2F2C"/>
    <w:rsid w:val="003051FD"/>
    <w:rsid w:val="003070C9"/>
    <w:rsid w:val="003119B2"/>
    <w:rsid w:val="00324FC7"/>
    <w:rsid w:val="00341DA8"/>
    <w:rsid w:val="00350DB4"/>
    <w:rsid w:val="00357143"/>
    <w:rsid w:val="00357398"/>
    <w:rsid w:val="0036062A"/>
    <w:rsid w:val="003624AC"/>
    <w:rsid w:val="00384E98"/>
    <w:rsid w:val="00390AC1"/>
    <w:rsid w:val="00394A65"/>
    <w:rsid w:val="003A08FF"/>
    <w:rsid w:val="003A2468"/>
    <w:rsid w:val="003B5765"/>
    <w:rsid w:val="003C14AC"/>
    <w:rsid w:val="003D083A"/>
    <w:rsid w:val="003D0C44"/>
    <w:rsid w:val="003E287E"/>
    <w:rsid w:val="003F2303"/>
    <w:rsid w:val="003F5D21"/>
    <w:rsid w:val="00450251"/>
    <w:rsid w:val="004658AF"/>
    <w:rsid w:val="0047307B"/>
    <w:rsid w:val="004872C6"/>
    <w:rsid w:val="004A25BD"/>
    <w:rsid w:val="004A61DA"/>
    <w:rsid w:val="004B5094"/>
    <w:rsid w:val="004B71D0"/>
    <w:rsid w:val="004B7B47"/>
    <w:rsid w:val="004C0AF3"/>
    <w:rsid w:val="004C2A28"/>
    <w:rsid w:val="004D4A92"/>
    <w:rsid w:val="004D6F0A"/>
    <w:rsid w:val="004E495F"/>
    <w:rsid w:val="004E5478"/>
    <w:rsid w:val="0051552D"/>
    <w:rsid w:val="0053254B"/>
    <w:rsid w:val="005619EF"/>
    <w:rsid w:val="00566CA1"/>
    <w:rsid w:val="0057337E"/>
    <w:rsid w:val="00583C9D"/>
    <w:rsid w:val="00590383"/>
    <w:rsid w:val="005B40F9"/>
    <w:rsid w:val="00613930"/>
    <w:rsid w:val="006142ED"/>
    <w:rsid w:val="00641733"/>
    <w:rsid w:val="00645BD7"/>
    <w:rsid w:val="006901F1"/>
    <w:rsid w:val="00691513"/>
    <w:rsid w:val="00696864"/>
    <w:rsid w:val="006A7CAE"/>
    <w:rsid w:val="006C6823"/>
    <w:rsid w:val="006C6B09"/>
    <w:rsid w:val="006D1634"/>
    <w:rsid w:val="006D201E"/>
    <w:rsid w:val="006E5B83"/>
    <w:rsid w:val="00700CF4"/>
    <w:rsid w:val="00704379"/>
    <w:rsid w:val="007432E2"/>
    <w:rsid w:val="00751374"/>
    <w:rsid w:val="007720E7"/>
    <w:rsid w:val="007855AD"/>
    <w:rsid w:val="0078627D"/>
    <w:rsid w:val="00787A0F"/>
    <w:rsid w:val="007901B2"/>
    <w:rsid w:val="00792D99"/>
    <w:rsid w:val="007945FA"/>
    <w:rsid w:val="007A41FF"/>
    <w:rsid w:val="007A5514"/>
    <w:rsid w:val="007B3F3A"/>
    <w:rsid w:val="007B7709"/>
    <w:rsid w:val="007C465D"/>
    <w:rsid w:val="007C63C8"/>
    <w:rsid w:val="007E28D7"/>
    <w:rsid w:val="008218C8"/>
    <w:rsid w:val="008313DF"/>
    <w:rsid w:val="008372AB"/>
    <w:rsid w:val="008436E4"/>
    <w:rsid w:val="00862E74"/>
    <w:rsid w:val="0089288C"/>
    <w:rsid w:val="00894CF2"/>
    <w:rsid w:val="008951E4"/>
    <w:rsid w:val="008A3A30"/>
    <w:rsid w:val="008B4744"/>
    <w:rsid w:val="008E0F1E"/>
    <w:rsid w:val="008F7C48"/>
    <w:rsid w:val="009007B2"/>
    <w:rsid w:val="00903BEE"/>
    <w:rsid w:val="00906FC6"/>
    <w:rsid w:val="00915777"/>
    <w:rsid w:val="00927973"/>
    <w:rsid w:val="009301C3"/>
    <w:rsid w:val="00944D4E"/>
    <w:rsid w:val="00944F54"/>
    <w:rsid w:val="00952190"/>
    <w:rsid w:val="009566B2"/>
    <w:rsid w:val="00971CAA"/>
    <w:rsid w:val="00985531"/>
    <w:rsid w:val="009A0ECA"/>
    <w:rsid w:val="009A5260"/>
    <w:rsid w:val="009A782B"/>
    <w:rsid w:val="009B65AD"/>
    <w:rsid w:val="009D2950"/>
    <w:rsid w:val="009D60E2"/>
    <w:rsid w:val="009F12BD"/>
    <w:rsid w:val="00A020B8"/>
    <w:rsid w:val="00A038F7"/>
    <w:rsid w:val="00A058FC"/>
    <w:rsid w:val="00A21D32"/>
    <w:rsid w:val="00A37E41"/>
    <w:rsid w:val="00A44FB3"/>
    <w:rsid w:val="00A54627"/>
    <w:rsid w:val="00A55C69"/>
    <w:rsid w:val="00A87266"/>
    <w:rsid w:val="00AA3533"/>
    <w:rsid w:val="00AB383F"/>
    <w:rsid w:val="00AB4FF5"/>
    <w:rsid w:val="00AB5C2F"/>
    <w:rsid w:val="00AC3E43"/>
    <w:rsid w:val="00AD5B32"/>
    <w:rsid w:val="00AD7491"/>
    <w:rsid w:val="00AE2800"/>
    <w:rsid w:val="00AE59C4"/>
    <w:rsid w:val="00AF1AD3"/>
    <w:rsid w:val="00AF34FC"/>
    <w:rsid w:val="00AF4112"/>
    <w:rsid w:val="00B03C9F"/>
    <w:rsid w:val="00B055AB"/>
    <w:rsid w:val="00B21B30"/>
    <w:rsid w:val="00B23D1F"/>
    <w:rsid w:val="00B24DB6"/>
    <w:rsid w:val="00B404F1"/>
    <w:rsid w:val="00B613D5"/>
    <w:rsid w:val="00B73748"/>
    <w:rsid w:val="00B75B20"/>
    <w:rsid w:val="00B7645C"/>
    <w:rsid w:val="00B84566"/>
    <w:rsid w:val="00B8771E"/>
    <w:rsid w:val="00BA1DB6"/>
    <w:rsid w:val="00BA47FA"/>
    <w:rsid w:val="00BA7FBE"/>
    <w:rsid w:val="00BC1E21"/>
    <w:rsid w:val="00BE7090"/>
    <w:rsid w:val="00BF5842"/>
    <w:rsid w:val="00C10E52"/>
    <w:rsid w:val="00C22F63"/>
    <w:rsid w:val="00C3483C"/>
    <w:rsid w:val="00C51D2A"/>
    <w:rsid w:val="00C62D4D"/>
    <w:rsid w:val="00C76A51"/>
    <w:rsid w:val="00C77FA9"/>
    <w:rsid w:val="00C810E0"/>
    <w:rsid w:val="00C81FAD"/>
    <w:rsid w:val="00C82A63"/>
    <w:rsid w:val="00C9577E"/>
    <w:rsid w:val="00CA03AD"/>
    <w:rsid w:val="00CA0B97"/>
    <w:rsid w:val="00CA2CC8"/>
    <w:rsid w:val="00CA7976"/>
    <w:rsid w:val="00CE01E5"/>
    <w:rsid w:val="00CE3615"/>
    <w:rsid w:val="00CF7277"/>
    <w:rsid w:val="00D02C91"/>
    <w:rsid w:val="00D033D2"/>
    <w:rsid w:val="00D14321"/>
    <w:rsid w:val="00D342BC"/>
    <w:rsid w:val="00D42994"/>
    <w:rsid w:val="00D4697B"/>
    <w:rsid w:val="00D603E2"/>
    <w:rsid w:val="00D64DC9"/>
    <w:rsid w:val="00D76863"/>
    <w:rsid w:val="00D8324C"/>
    <w:rsid w:val="00D87CC7"/>
    <w:rsid w:val="00D93B5A"/>
    <w:rsid w:val="00DA53F9"/>
    <w:rsid w:val="00DB4CCA"/>
    <w:rsid w:val="00DC1246"/>
    <w:rsid w:val="00DC3B3A"/>
    <w:rsid w:val="00DC5DF2"/>
    <w:rsid w:val="00DD279A"/>
    <w:rsid w:val="00DD4AF5"/>
    <w:rsid w:val="00DE464E"/>
    <w:rsid w:val="00DE7B40"/>
    <w:rsid w:val="00DF5E27"/>
    <w:rsid w:val="00E006E4"/>
    <w:rsid w:val="00E24B4B"/>
    <w:rsid w:val="00E301CD"/>
    <w:rsid w:val="00E30DD5"/>
    <w:rsid w:val="00E35AEC"/>
    <w:rsid w:val="00E544D4"/>
    <w:rsid w:val="00E62AB2"/>
    <w:rsid w:val="00E67BC5"/>
    <w:rsid w:val="00E769A1"/>
    <w:rsid w:val="00EA24C0"/>
    <w:rsid w:val="00ED40DF"/>
    <w:rsid w:val="00EE02DD"/>
    <w:rsid w:val="00EE0B18"/>
    <w:rsid w:val="00EE5668"/>
    <w:rsid w:val="00EF425C"/>
    <w:rsid w:val="00EF4850"/>
    <w:rsid w:val="00F037CB"/>
    <w:rsid w:val="00F03E75"/>
    <w:rsid w:val="00F04B69"/>
    <w:rsid w:val="00F20AF1"/>
    <w:rsid w:val="00F2215D"/>
    <w:rsid w:val="00F24385"/>
    <w:rsid w:val="00F465EC"/>
    <w:rsid w:val="00F5601F"/>
    <w:rsid w:val="00F560C1"/>
    <w:rsid w:val="00F63308"/>
    <w:rsid w:val="00F633F5"/>
    <w:rsid w:val="00F72B72"/>
    <w:rsid w:val="00F76CD4"/>
    <w:rsid w:val="00F84C71"/>
    <w:rsid w:val="00FB4139"/>
    <w:rsid w:val="00FC2871"/>
    <w:rsid w:val="00FD0073"/>
    <w:rsid w:val="00FD2E12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 fillcolor="white">
      <v:fill color="white"/>
      <v:stroke weight=".25pt"/>
    </o:shapedefaults>
    <o:shapelayout v:ext="edit">
      <o:idmap v:ext="edit" data="1"/>
    </o:shapelayout>
  </w:shapeDefaults>
  <w:decimalSymbol w:val=","/>
  <w:listSeparator w:val=";"/>
  <w14:docId w14:val="1A8F11E2"/>
  <w15:chartTrackingRefBased/>
  <w15:docId w15:val="{720EA92A-CD26-45F3-B762-57D0214F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509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7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FE4"/>
  </w:style>
  <w:style w:type="paragraph" w:styleId="Stopka">
    <w:name w:val="footer"/>
    <w:basedOn w:val="Normalny"/>
    <w:link w:val="StopkaZnak"/>
    <w:uiPriority w:val="99"/>
    <w:unhideWhenUsed/>
    <w:rsid w:val="00267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FE4"/>
  </w:style>
  <w:style w:type="paragraph" w:styleId="Tekstdymka">
    <w:name w:val="Balloon Text"/>
    <w:basedOn w:val="Normalny"/>
    <w:link w:val="TekstdymkaZnak"/>
    <w:uiPriority w:val="99"/>
    <w:semiHidden/>
    <w:unhideWhenUsed/>
    <w:rsid w:val="00267FE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67FE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4B509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cze">
    <w:name w:val="Hyperlink"/>
    <w:uiPriority w:val="99"/>
    <w:unhideWhenUsed/>
    <w:rsid w:val="001D44FF"/>
    <w:rPr>
      <w:color w:val="0000FF"/>
      <w:u w:val="single"/>
    </w:rPr>
  </w:style>
  <w:style w:type="paragraph" w:customStyle="1" w:styleId="a">
    <w:basedOn w:val="Normalny"/>
    <w:rsid w:val="00B8456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 1"/>
    <w:uiPriority w:val="99"/>
    <w:rsid w:val="00D033D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kapitzlist">
    <w:name w:val="List Paragraph"/>
    <w:aliases w:val="normalny tekst,Akapit z listą1"/>
    <w:basedOn w:val="Normalny"/>
    <w:link w:val="AkapitzlistZnak"/>
    <w:qFormat/>
    <w:rsid w:val="00F2215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normalny tekst Znak,Akapit z listą1 Znak"/>
    <w:link w:val="Akapitzlist"/>
    <w:locked/>
    <w:rsid w:val="00F2215D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E2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5E27"/>
  </w:style>
  <w:style w:type="character" w:styleId="Odwoanieprzypisukocowego">
    <w:name w:val="endnote reference"/>
    <w:uiPriority w:val="99"/>
    <w:semiHidden/>
    <w:unhideWhenUsed/>
    <w:rsid w:val="00DF5E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dw43jt.ZDWDOM\Dane%20aplikacji\Microsoft\Szablony\szablon%20pismo%20UE%20jednostronic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BC882-6D63-424F-A888-871471BB7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pismo UE jednostronicowy</Template>
  <TotalTime>8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Olsztyn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zdw43jt</dc:creator>
  <cp:keywords/>
  <cp:lastModifiedBy>Bartłomiej Bandurski</cp:lastModifiedBy>
  <cp:revision>4</cp:revision>
  <cp:lastPrinted>2021-05-21T07:44:00Z</cp:lastPrinted>
  <dcterms:created xsi:type="dcterms:W3CDTF">2021-05-07T07:21:00Z</dcterms:created>
  <dcterms:modified xsi:type="dcterms:W3CDTF">2021-09-22T06:53:00Z</dcterms:modified>
</cp:coreProperties>
</file>