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5515B" w14:textId="424B7A5B" w:rsidR="00B1557C" w:rsidRPr="00BE4280" w:rsidRDefault="00B1557C" w:rsidP="00B1557C">
      <w:pPr>
        <w:keepNext/>
        <w:keepLines/>
        <w:spacing w:after="0" w:line="240" w:lineRule="auto"/>
        <w:jc w:val="center"/>
        <w:outlineLvl w:val="4"/>
        <w:rPr>
          <w:rFonts w:ascii="Palatino Linotype" w:eastAsia="Times New Roman" w:hAnsi="Palatino Linotype"/>
          <w:b/>
          <w:spacing w:val="30"/>
          <w:lang w:eastAsia="pl-PL"/>
        </w:rPr>
      </w:pPr>
      <w:r w:rsidRPr="00570269">
        <w:rPr>
          <w:rFonts w:ascii="Palatino Linotype" w:eastAsia="Times New Roman" w:hAnsi="Palatino Linotype"/>
          <w:b/>
          <w:spacing w:val="30"/>
          <w:lang w:val="x-none" w:eastAsia="pl-PL"/>
        </w:rPr>
        <w:t xml:space="preserve">UMOWA NR </w:t>
      </w:r>
      <w:sdt>
        <w:sdtPr>
          <w:rPr>
            <w:rFonts w:ascii="Palatino Linotype" w:hAnsi="Palatino Linotype"/>
            <w:i/>
          </w:rPr>
          <w:alias w:val="numer umowy"/>
          <w:tag w:val="numer umowy"/>
          <w:id w:val="1474177586"/>
          <w:placeholder>
            <w:docPart w:val="08789ED1CD8C413D9734215458977B79"/>
          </w:placeholder>
        </w:sdtPr>
        <w:sdtEndPr/>
        <w:sdtContent>
          <w:r w:rsidR="00C80FA9" w:rsidRPr="00C80FA9">
            <w:rPr>
              <w:rFonts w:ascii="Palatino Linotype" w:hAnsi="Palatino Linotype"/>
              <w:i/>
            </w:rPr>
            <w:t xml:space="preserve">PROJEKT </w:t>
          </w:r>
        </w:sdtContent>
      </w:sdt>
    </w:p>
    <w:p w14:paraId="6EAEFC41" w14:textId="77777777" w:rsidR="00B1557C" w:rsidRPr="00570269" w:rsidRDefault="00B1557C" w:rsidP="00B1557C">
      <w:pPr>
        <w:spacing w:after="0" w:line="240" w:lineRule="auto"/>
        <w:jc w:val="both"/>
        <w:rPr>
          <w:rFonts w:ascii="Palatino Linotype" w:eastAsia="Times New Roman" w:hAnsi="Palatino Linotype"/>
          <w:lang w:eastAsia="pl-PL"/>
        </w:rPr>
      </w:pPr>
    </w:p>
    <w:p w14:paraId="4A102E8B" w14:textId="77777777" w:rsidR="00B1557C" w:rsidRPr="00570269" w:rsidRDefault="00B1557C" w:rsidP="008C4CC0">
      <w:pPr>
        <w:spacing w:after="0" w:line="240" w:lineRule="auto"/>
        <w:jc w:val="both"/>
        <w:rPr>
          <w:rFonts w:ascii="Palatino Linotype" w:eastAsia="Times New Roman" w:hAnsi="Palatino Linotype"/>
          <w:lang w:eastAsia="pl-PL"/>
        </w:rPr>
      </w:pPr>
      <w:r w:rsidRPr="00570269">
        <w:rPr>
          <w:rFonts w:ascii="Palatino Linotype" w:eastAsia="Times New Roman" w:hAnsi="Palatino Linotype"/>
          <w:lang w:eastAsia="pl-PL"/>
        </w:rPr>
        <w:t xml:space="preserve">W dniu </w:t>
      </w:r>
      <w:sdt>
        <w:sdtPr>
          <w:rPr>
            <w:rFonts w:ascii="Palatino Linotype" w:hAnsi="Palatino Linotype"/>
          </w:rPr>
          <w:alias w:val="data"/>
          <w:tag w:val="data"/>
          <w:id w:val="1335030294"/>
          <w:placeholder>
            <w:docPart w:val="79C5F548987F4AAA9E04717546EC4316"/>
          </w:placeholder>
          <w:date>
            <w:dateFormat w:val="dd-MM-yyyy"/>
            <w:lid w:val="pl-PL"/>
            <w:storeMappedDataAs w:val="dateTime"/>
            <w:calendar w:val="gregorian"/>
          </w:date>
        </w:sdtPr>
        <w:sdtEndPr/>
        <w:sdtContent>
          <w:r w:rsidR="008C4CC0" w:rsidRPr="00905AC1">
            <w:rPr>
              <w:rFonts w:ascii="Palatino Linotype" w:hAnsi="Palatino Linotype"/>
              <w:highlight w:val="yellow"/>
            </w:rPr>
            <w:t>______________</w:t>
          </w:r>
        </w:sdtContent>
      </w:sdt>
      <w:r w:rsidRPr="00570269">
        <w:rPr>
          <w:rFonts w:ascii="Palatino Linotype" w:eastAsia="Times New Roman" w:hAnsi="Palatino Linotype"/>
          <w:lang w:eastAsia="pl-PL"/>
        </w:rPr>
        <w:t xml:space="preserve"> r. w Olsztynie pomiędzy </w:t>
      </w:r>
      <w:r w:rsidRPr="00570269">
        <w:rPr>
          <w:rFonts w:ascii="Palatino Linotype" w:eastAsia="Times New Roman" w:hAnsi="Palatino Linotype"/>
          <w:b/>
          <w:bCs/>
          <w:lang w:eastAsia="pl-PL"/>
        </w:rPr>
        <w:t xml:space="preserve">Województwem Warmińsko-Mazurskim – Zarządem Dróg Wojewódzkich </w:t>
      </w:r>
      <w:r w:rsidRPr="00570269">
        <w:rPr>
          <w:rFonts w:ascii="Palatino Linotype" w:eastAsia="Times New Roman" w:hAnsi="Palatino Linotype"/>
          <w:bCs/>
          <w:lang w:eastAsia="pl-PL"/>
        </w:rPr>
        <w:t xml:space="preserve">z siedzibą w Olsztynie (10-602) przy ul. </w:t>
      </w:r>
      <w:r w:rsidR="000577A3">
        <w:rPr>
          <w:rFonts w:ascii="Palatino Linotype" w:hAnsi="Palatino Linotype"/>
          <w:bCs/>
        </w:rPr>
        <w:t>5 Wileńskiej Brygady AK</w:t>
      </w:r>
      <w:r w:rsidRPr="00570269">
        <w:rPr>
          <w:rFonts w:ascii="Palatino Linotype" w:eastAsia="Times New Roman" w:hAnsi="Palatino Linotype"/>
          <w:bCs/>
          <w:lang w:eastAsia="pl-PL"/>
        </w:rPr>
        <w:t xml:space="preserve"> 28b,</w:t>
      </w:r>
      <w:r w:rsidR="0005691F">
        <w:rPr>
          <w:rFonts w:ascii="Palatino Linotype" w:eastAsia="Times New Roman" w:hAnsi="Palatino Linotype"/>
          <w:bCs/>
          <w:lang w:eastAsia="pl-PL"/>
        </w:rPr>
        <w:t xml:space="preserve"> NIP 739-38-90-447,</w:t>
      </w:r>
      <w:r w:rsidRPr="00570269">
        <w:rPr>
          <w:rFonts w:ascii="Palatino Linotype" w:eastAsia="Times New Roman" w:hAnsi="Palatino Linotype"/>
          <w:b/>
          <w:bCs/>
          <w:lang w:eastAsia="pl-PL"/>
        </w:rPr>
        <w:t xml:space="preserve"> </w:t>
      </w:r>
      <w:r w:rsidRPr="00570269">
        <w:rPr>
          <w:rFonts w:ascii="Palatino Linotype" w:eastAsia="Times New Roman" w:hAnsi="Palatino Linotype"/>
          <w:bCs/>
          <w:lang w:eastAsia="pl-PL"/>
        </w:rPr>
        <w:t>w imieniu którego na podstawie udzielonego pełnomocnictwa działa:</w:t>
      </w:r>
    </w:p>
    <w:p w14:paraId="69D657BF" w14:textId="09CB8AD6" w:rsidR="00B1557C" w:rsidRPr="00C80FA9" w:rsidRDefault="007C048A" w:rsidP="008C4CC0">
      <w:pPr>
        <w:keepNext/>
        <w:keepLines/>
        <w:tabs>
          <w:tab w:val="left" w:pos="3828"/>
        </w:tabs>
        <w:spacing w:before="120" w:after="0" w:line="240" w:lineRule="auto"/>
        <w:jc w:val="both"/>
        <w:outlineLvl w:val="0"/>
        <w:rPr>
          <w:rFonts w:ascii="Palatino Linotype" w:hAnsi="Palatino Linotype"/>
          <w:b/>
        </w:rPr>
      </w:pPr>
      <w:sdt>
        <w:sdtPr>
          <w:rPr>
            <w:rFonts w:ascii="Palatino Linotype" w:hAnsi="Palatino Linotype"/>
            <w:b/>
          </w:rPr>
          <w:alias w:val="Waldemar Królikowski"/>
          <w:tag w:val="Waldemar Królikowski"/>
          <w:id w:val="137930870"/>
          <w:placeholder>
            <w:docPart w:val="43FF0DAE4A2B4CBFB08B2C50E51271FC"/>
          </w:placeholder>
          <w:showingPlcHdr/>
        </w:sdtPr>
        <w:sdtEndPr/>
        <w:sdtContent>
          <w:r w:rsidR="00DE4F3F" w:rsidRPr="00E02DDA">
            <w:rPr>
              <w:rFonts w:ascii="Palatino Linotype" w:hAnsi="Palatino Linotype"/>
              <w:highlight w:val="yellow"/>
            </w:rPr>
            <w:t>__________</w:t>
          </w:r>
          <w:r w:rsidR="00DE4F3F">
            <w:rPr>
              <w:rFonts w:ascii="Palatino Linotype" w:hAnsi="Palatino Linotype"/>
              <w:highlight w:val="yellow"/>
            </w:rPr>
            <w:t>_________</w:t>
          </w:r>
          <w:r w:rsidR="00DE4F3F" w:rsidRPr="00E02DDA">
            <w:rPr>
              <w:rFonts w:ascii="Palatino Linotype" w:hAnsi="Palatino Linotype"/>
              <w:highlight w:val="yellow"/>
            </w:rPr>
            <w:t>____</w:t>
          </w:r>
        </w:sdtContent>
      </w:sdt>
      <w:r w:rsidR="00C80FA9">
        <w:rPr>
          <w:rFonts w:ascii="Palatino Linotype" w:hAnsi="Palatino Linotype"/>
          <w:b/>
        </w:rPr>
        <w:t xml:space="preserve"> </w:t>
      </w:r>
      <w:r w:rsidR="00877C3B">
        <w:rPr>
          <w:rFonts w:ascii="Palatino Linotype" w:eastAsia="Times New Roman" w:hAnsi="Palatino Linotype"/>
          <w:b/>
          <w:bCs/>
          <w:lang w:eastAsia="pl-PL"/>
        </w:rPr>
        <w:t xml:space="preserve"> </w:t>
      </w:r>
      <w:r w:rsidR="00B1557C" w:rsidRPr="00570269">
        <w:rPr>
          <w:rFonts w:ascii="Palatino Linotype" w:eastAsia="Times New Roman" w:hAnsi="Palatino Linotype"/>
          <w:bCs/>
          <w:lang w:val="x-none" w:eastAsia="pl-PL"/>
        </w:rPr>
        <w:t>–</w:t>
      </w:r>
      <w:r w:rsidR="00B1557C" w:rsidRPr="00570269">
        <w:rPr>
          <w:rFonts w:ascii="Palatino Linotype" w:eastAsia="Times New Roman" w:hAnsi="Palatino Linotype"/>
          <w:b/>
          <w:bCs/>
          <w:lang w:val="x-none" w:eastAsia="pl-PL"/>
        </w:rPr>
        <w:t xml:space="preserve"> </w:t>
      </w:r>
      <w:sdt>
        <w:sdtPr>
          <w:rPr>
            <w:rFonts w:ascii="Palatino Linotype" w:hAnsi="Palatino Linotype"/>
            <w:b/>
            <w:highlight w:val="yellow"/>
          </w:rPr>
          <w:alias w:val="Dyrektor Zarządu Dróg Wojewódzkich w Olsztynie"/>
          <w:tag w:val="Dyrektor Zarządu Dróg Wojewódzkich w Olsztynie"/>
          <w:id w:val="-564266985"/>
          <w:placeholder>
            <w:docPart w:val="855AD917394C4384819EEA72BAF50726"/>
          </w:placeholder>
        </w:sdtPr>
        <w:sdtEndPr/>
        <w:sdtContent>
          <w:r w:rsidR="004A37BE" w:rsidRPr="00DE4F3F">
            <w:rPr>
              <w:rFonts w:ascii="Palatino Linotype" w:hAnsi="Palatino Linotype"/>
              <w:b/>
              <w:highlight w:val="yellow"/>
            </w:rPr>
            <w:t xml:space="preserve">                   </w:t>
          </w:r>
        </w:sdtContent>
      </w:sdt>
      <w:bookmarkStart w:id="0" w:name="_GoBack"/>
      <w:bookmarkEnd w:id="0"/>
    </w:p>
    <w:p w14:paraId="5EF11EA4" w14:textId="77777777" w:rsidR="00877C3B" w:rsidRPr="00C80FA9" w:rsidRDefault="00B1557C" w:rsidP="008C4CC0">
      <w:pPr>
        <w:spacing w:after="0" w:line="240" w:lineRule="auto"/>
        <w:ind w:left="4253" w:hanging="4253"/>
        <w:jc w:val="both"/>
        <w:rPr>
          <w:rFonts w:ascii="Palatino Linotype" w:eastAsia="Times New Roman" w:hAnsi="Palatino Linotype"/>
          <w:lang w:eastAsia="pl-PL"/>
        </w:rPr>
      </w:pPr>
      <w:r w:rsidRPr="00C80FA9">
        <w:rPr>
          <w:rFonts w:ascii="Palatino Linotype" w:eastAsia="Times New Roman" w:hAnsi="Palatino Linotype"/>
          <w:lang w:eastAsia="pl-PL"/>
        </w:rPr>
        <w:t>przy kontrasygnacie</w:t>
      </w:r>
    </w:p>
    <w:p w14:paraId="633154C4" w14:textId="0A182677" w:rsidR="00B1557C" w:rsidRPr="00570269" w:rsidRDefault="007C048A" w:rsidP="00C80FA9">
      <w:pPr>
        <w:spacing w:after="0" w:line="240" w:lineRule="auto"/>
        <w:ind w:left="4253" w:hanging="4253"/>
        <w:jc w:val="both"/>
        <w:rPr>
          <w:rFonts w:ascii="Palatino Linotype" w:eastAsia="Times New Roman" w:hAnsi="Palatino Linotype"/>
          <w:lang w:eastAsia="pl-PL"/>
        </w:rPr>
      </w:pPr>
      <w:sdt>
        <w:sdtPr>
          <w:rPr>
            <w:rStyle w:val="Styl1"/>
            <w:highlight w:val="yellow"/>
          </w:rPr>
          <w:alias w:val="Bożena Grabowska"/>
          <w:tag w:val="Bożena Grabowska"/>
          <w:id w:val="1574543205"/>
          <w:placeholder>
            <w:docPart w:val="A62F25185E0A4E0C8B1904904BC2488B"/>
          </w:placeholder>
          <w:showingPlcHdr/>
        </w:sdtPr>
        <w:sdtEndPr>
          <w:rPr>
            <w:rStyle w:val="Domylnaczcionkaakapitu"/>
            <w:rFonts w:ascii="Calibri" w:hAnsi="Calibri"/>
            <w:color w:val="auto"/>
          </w:rPr>
        </w:sdtEndPr>
        <w:sdtContent>
          <w:r w:rsidR="00DE4F3F">
            <w:rPr>
              <w:rFonts w:ascii="Palatino Linotype" w:hAnsi="Palatino Linotype"/>
              <w:highlight w:val="yellow"/>
            </w:rPr>
            <w:t>___________</w:t>
          </w:r>
          <w:r w:rsidR="00DE4F3F" w:rsidRPr="00A91DCA">
            <w:rPr>
              <w:rFonts w:ascii="Palatino Linotype" w:hAnsi="Palatino Linotype"/>
              <w:highlight w:val="yellow"/>
            </w:rPr>
            <w:t>_</w:t>
          </w:r>
          <w:r w:rsidR="00DE4F3F">
            <w:rPr>
              <w:rFonts w:ascii="Palatino Linotype" w:hAnsi="Palatino Linotype"/>
              <w:highlight w:val="yellow"/>
            </w:rPr>
            <w:t>_______</w:t>
          </w:r>
          <w:r w:rsidR="00DE4F3F" w:rsidRPr="00A91DCA">
            <w:rPr>
              <w:rFonts w:ascii="Palatino Linotype" w:hAnsi="Palatino Linotype"/>
              <w:highlight w:val="yellow"/>
            </w:rPr>
            <w:t>____</w:t>
          </w:r>
        </w:sdtContent>
      </w:sdt>
      <w:r w:rsidR="00B1557C" w:rsidRPr="00877C3B">
        <w:rPr>
          <w:rFonts w:ascii="Palatino Linotype" w:eastAsia="Times New Roman" w:hAnsi="Palatino Linotype"/>
          <w:lang w:eastAsia="pl-PL"/>
        </w:rPr>
        <w:t xml:space="preserve"> </w:t>
      </w:r>
      <w:r w:rsidR="00877C3B">
        <w:rPr>
          <w:rFonts w:ascii="Palatino Linotype" w:eastAsia="Times New Roman" w:hAnsi="Palatino Linotype"/>
          <w:lang w:eastAsia="pl-PL"/>
        </w:rPr>
        <w:t xml:space="preserve">– </w:t>
      </w:r>
      <w:sdt>
        <w:sdtPr>
          <w:rPr>
            <w:rFonts w:ascii="Palatino Linotype" w:hAnsi="Palatino Linotype"/>
            <w:color w:val="000000" w:themeColor="text1"/>
            <w:highlight w:val="yellow"/>
          </w:rPr>
          <w:alias w:val="Z-cy Dyrektora ds. Ekonomiczno-Finansowych, Głównego Księgowego"/>
          <w:tag w:val="Z-cy Dyrektora ds. Ekonomiczno-Finansowych, Głównego Księgowego"/>
          <w:id w:val="935025284"/>
          <w:placeholder>
            <w:docPart w:val="CB89311460954628B8156B86C3919508"/>
          </w:placeholder>
        </w:sdtPr>
        <w:sdtEndPr>
          <w:rPr>
            <w:color w:val="auto"/>
            <w:highlight w:val="none"/>
          </w:rPr>
        </w:sdtEndPr>
        <w:sdtContent>
          <w:r w:rsidR="004A37BE">
            <w:rPr>
              <w:rFonts w:ascii="Palatino Linotype" w:hAnsi="Palatino Linotype"/>
              <w:color w:val="000000" w:themeColor="text1"/>
            </w:rPr>
            <w:t xml:space="preserve">               </w:t>
          </w:r>
        </w:sdtContent>
      </w:sdt>
    </w:p>
    <w:p w14:paraId="768DBF36" w14:textId="77777777" w:rsidR="00B1557C" w:rsidRPr="00570269" w:rsidRDefault="00B1557C" w:rsidP="008C4CC0">
      <w:pPr>
        <w:spacing w:after="0" w:line="240" w:lineRule="auto"/>
        <w:ind w:left="4253" w:hanging="4253"/>
        <w:jc w:val="both"/>
        <w:rPr>
          <w:rFonts w:ascii="Palatino Linotype" w:eastAsia="Times New Roman" w:hAnsi="Palatino Linotype"/>
          <w:lang w:eastAsia="pl-PL"/>
        </w:rPr>
      </w:pPr>
      <w:r w:rsidRPr="00570269">
        <w:rPr>
          <w:rFonts w:ascii="Palatino Linotype" w:eastAsia="Times New Roman" w:hAnsi="Palatino Linotype"/>
          <w:lang w:eastAsia="pl-PL"/>
        </w:rPr>
        <w:t xml:space="preserve">zwanym dalej </w:t>
      </w:r>
      <w:r w:rsidRPr="00570269">
        <w:rPr>
          <w:rFonts w:ascii="Palatino Linotype" w:eastAsia="Times New Roman" w:hAnsi="Palatino Linotype"/>
          <w:b/>
          <w:bCs/>
          <w:iCs/>
          <w:lang w:eastAsia="pl-PL"/>
        </w:rPr>
        <w:t>Zamawiającym,</w:t>
      </w:r>
    </w:p>
    <w:p w14:paraId="36ED7CEB" w14:textId="77777777" w:rsidR="00554527" w:rsidRPr="00554527" w:rsidRDefault="00554527" w:rsidP="00554527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554527">
        <w:rPr>
          <w:rFonts w:ascii="Palatino Linotype" w:eastAsia="Times New Roman" w:hAnsi="Palatino Linotype"/>
          <w:lang w:eastAsia="pl-PL"/>
        </w:rPr>
        <w:t xml:space="preserve">a </w:t>
      </w:r>
      <w:sdt>
        <w:sdtPr>
          <w:rPr>
            <w:rFonts w:ascii="Palatino Linotype" w:eastAsia="Times New Roman" w:hAnsi="Palatino Linotype"/>
            <w:color w:val="000000" w:themeColor="text1"/>
            <w:lang w:eastAsia="pl-PL"/>
          </w:rPr>
          <w:alias w:val="Dane Wykonawcy"/>
          <w:tag w:val="Dane Wykonawcy"/>
          <w:id w:val="-1636174485"/>
          <w:placeholder>
            <w:docPart w:val="B85682C6563545D5AF3D2AEA61633378"/>
          </w:placeholder>
          <w:showingPlcHdr/>
        </w:sdtPr>
        <w:sdtEndPr/>
        <w:sdtContent>
          <w:r w:rsidRPr="00554527">
            <w:rPr>
              <w:rFonts w:ascii="Palatino Linotype" w:eastAsia="Times New Roman" w:hAnsi="Palatino Linotype"/>
              <w:color w:val="000000" w:themeColor="text1"/>
              <w:highlight w:val="yellow"/>
              <w:lang w:eastAsia="pl-PL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sdtContent>
      </w:sdt>
      <w:r w:rsidRPr="00554527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4FDE186A" w14:textId="77777777" w:rsidR="00B1557C" w:rsidRPr="00570269" w:rsidRDefault="00B1557C" w:rsidP="00784890">
      <w:pPr>
        <w:spacing w:after="0" w:line="240" w:lineRule="auto"/>
        <w:ind w:right="45"/>
        <w:jc w:val="both"/>
        <w:outlineLvl w:val="0"/>
        <w:rPr>
          <w:rFonts w:ascii="Palatino Linotype" w:eastAsia="Times New Roman" w:hAnsi="Palatino Linotype"/>
          <w:lang w:eastAsia="pl-PL"/>
        </w:rPr>
      </w:pPr>
      <w:r w:rsidRPr="00570269">
        <w:rPr>
          <w:rFonts w:ascii="Palatino Linotype" w:eastAsia="Times New Roman" w:hAnsi="Palatino Linotype"/>
          <w:lang w:eastAsia="pl-PL"/>
        </w:rPr>
        <w:t xml:space="preserve">zwanym dalej </w:t>
      </w:r>
      <w:r w:rsidRPr="00570269">
        <w:rPr>
          <w:rFonts w:ascii="Palatino Linotype" w:eastAsia="Times New Roman" w:hAnsi="Palatino Linotype"/>
          <w:b/>
          <w:bCs/>
          <w:iCs/>
          <w:lang w:eastAsia="pl-PL"/>
        </w:rPr>
        <w:t>Wykonawcą,</w:t>
      </w:r>
    </w:p>
    <w:p w14:paraId="165B7A92" w14:textId="77777777" w:rsidR="00B1557C" w:rsidRPr="00570269" w:rsidRDefault="00B1557C" w:rsidP="00784890">
      <w:pPr>
        <w:spacing w:after="0" w:line="240" w:lineRule="auto"/>
        <w:ind w:right="45"/>
        <w:jc w:val="both"/>
        <w:outlineLvl w:val="0"/>
        <w:rPr>
          <w:rFonts w:ascii="Palatino Linotype" w:eastAsia="Times New Roman" w:hAnsi="Palatino Linotype"/>
          <w:lang w:eastAsia="pl-PL"/>
        </w:rPr>
      </w:pPr>
      <w:r w:rsidRPr="00570269">
        <w:rPr>
          <w:rFonts w:ascii="Palatino Linotype" w:eastAsia="Times New Roman" w:hAnsi="Palatino Linotype"/>
          <w:lang w:eastAsia="pl-PL"/>
        </w:rPr>
        <w:t>została zawarta umowa następującej treści:</w:t>
      </w:r>
    </w:p>
    <w:p w14:paraId="4E79E145" w14:textId="77777777" w:rsidR="00B1557C" w:rsidRPr="00570269" w:rsidRDefault="00B1557C" w:rsidP="00B1557C">
      <w:pPr>
        <w:spacing w:after="0" w:line="240" w:lineRule="auto"/>
        <w:jc w:val="center"/>
        <w:rPr>
          <w:rFonts w:ascii="Palatino Linotype" w:eastAsia="Times New Roman" w:hAnsi="Palatino Linotype"/>
          <w:b/>
          <w:bCs/>
          <w:lang w:eastAsia="pl-PL"/>
        </w:rPr>
      </w:pPr>
    </w:p>
    <w:p w14:paraId="34C3F0AE" w14:textId="77777777" w:rsidR="00B118F4" w:rsidRPr="00570269" w:rsidRDefault="00302493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§</w:t>
      </w:r>
      <w:r w:rsidR="008B280A">
        <w:rPr>
          <w:rFonts w:ascii="Palatino Linotype" w:hAnsi="Palatino Linotype"/>
          <w:b/>
        </w:rPr>
        <w:t xml:space="preserve"> </w:t>
      </w:r>
      <w:r w:rsidR="00B118F4" w:rsidRPr="00570269">
        <w:rPr>
          <w:rFonts w:ascii="Palatino Linotype" w:hAnsi="Palatino Linotype"/>
          <w:b/>
        </w:rPr>
        <w:t>1</w:t>
      </w:r>
    </w:p>
    <w:p w14:paraId="5BF50A2B" w14:textId="77777777" w:rsidR="00EC193D" w:rsidRPr="00570269" w:rsidRDefault="00EC193D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Przedmiot umowy</w:t>
      </w:r>
    </w:p>
    <w:p w14:paraId="6293EDFC" w14:textId="7C39AD22" w:rsidR="006207A7" w:rsidRPr="00570269" w:rsidRDefault="009B02C1" w:rsidP="002E23B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Palatino Linotype" w:hAnsi="Palatino Linotype"/>
          <w:bCs/>
        </w:rPr>
      </w:pPr>
      <w:r w:rsidRPr="00DE5B68">
        <w:rPr>
          <w:rFonts w:ascii="Palatino Linotype" w:hAnsi="Palatino Linotype"/>
        </w:rPr>
        <w:t>W wyniku rozstrzygniętego postępowania przeprowadzonego na  podstawie  przepisu art. 4 pkt 8 ustawy z dnia 29 stycznia 2004 r. – Prawo zamówień publicznyc</w:t>
      </w:r>
      <w:r w:rsidR="008B280A">
        <w:rPr>
          <w:rFonts w:ascii="Palatino Linotype" w:hAnsi="Palatino Linotype"/>
        </w:rPr>
        <w:t xml:space="preserve">h </w:t>
      </w:r>
      <w:r w:rsidRPr="00DE5B68">
        <w:rPr>
          <w:rFonts w:ascii="Palatino Linotype" w:hAnsi="Palatino Linotype"/>
          <w:bCs/>
        </w:rPr>
        <w:t xml:space="preserve">w oparciu </w:t>
      </w:r>
      <w:r w:rsidR="00D057FF">
        <w:rPr>
          <w:rFonts w:ascii="Palatino Linotype" w:hAnsi="Palatino Linotype"/>
          <w:bCs/>
        </w:rPr>
        <w:br/>
      </w:r>
      <w:r w:rsidRPr="00DE5B68">
        <w:rPr>
          <w:rFonts w:ascii="Palatino Linotype" w:hAnsi="Palatino Linotype"/>
          <w:bCs/>
        </w:rPr>
        <w:t xml:space="preserve">o regulamin udzielania zamówień publicznych w Zarządzie Dróg Wojewódzkich, </w:t>
      </w:r>
      <w:r w:rsidRPr="00DE5B68">
        <w:rPr>
          <w:rFonts w:ascii="Palatino Linotype" w:hAnsi="Palatino Linotype"/>
        </w:rPr>
        <w:t>Zamawiający zleca, a </w:t>
      </w:r>
      <w:r w:rsidRPr="00DE5B68">
        <w:rPr>
          <w:rFonts w:ascii="Palatino Linotype" w:hAnsi="Palatino Linotype"/>
          <w:bCs/>
          <w:iCs/>
        </w:rPr>
        <w:t>Wykonawca</w:t>
      </w:r>
      <w:r>
        <w:rPr>
          <w:rFonts w:ascii="Palatino Linotype" w:hAnsi="Palatino Linotype"/>
        </w:rPr>
        <w:t xml:space="preserve"> przyjmuje </w:t>
      </w:r>
      <w:r w:rsidR="006207A7" w:rsidRPr="00570269">
        <w:rPr>
          <w:rFonts w:ascii="Palatino Linotype" w:hAnsi="Palatino Linotype"/>
          <w:bCs/>
        </w:rPr>
        <w:t xml:space="preserve">do realizacji </w:t>
      </w:r>
      <w:r w:rsidR="006207A7" w:rsidRPr="00570269">
        <w:rPr>
          <w:rFonts w:ascii="Palatino Linotype" w:hAnsi="Palatino Linotype"/>
          <w:b/>
          <w:bCs/>
        </w:rPr>
        <w:t xml:space="preserve">dostawy własnym transportem oleju napędowego grzewczego do </w:t>
      </w:r>
      <w:r w:rsidR="006207A7" w:rsidRPr="004500D7">
        <w:rPr>
          <w:rFonts w:ascii="Palatino Linotype" w:hAnsi="Palatino Linotype"/>
          <w:b/>
          <w:bCs/>
        </w:rPr>
        <w:t>siedziby</w:t>
      </w:r>
      <w:r w:rsidR="006207A7" w:rsidRPr="00C80FA9">
        <w:rPr>
          <w:rFonts w:ascii="Palatino Linotype" w:hAnsi="Palatino Linotype"/>
          <w:b/>
          <w:bCs/>
        </w:rPr>
        <w:t xml:space="preserve"> </w:t>
      </w:r>
      <w:sdt>
        <w:sdtPr>
          <w:rPr>
            <w:b/>
          </w:rPr>
          <w:alias w:val="ZDW / RDW"/>
          <w:tag w:val="ZDW / RDW"/>
          <w:id w:val="-749268502"/>
          <w:placeholder>
            <w:docPart w:val="B1AC20E252D84325A2EDA060855B1C69"/>
          </w:placeholder>
        </w:sdtPr>
        <w:sdtEndPr>
          <w:rPr>
            <w:b w:val="0"/>
          </w:rPr>
        </w:sdtEndPr>
        <w:sdtContent>
          <w:r w:rsidR="00C80FA9" w:rsidRPr="00C80FA9">
            <w:rPr>
              <w:rFonts w:ascii="Palatino" w:hAnsi="Palatino"/>
              <w:b/>
            </w:rPr>
            <w:t>Rejonu Dróg Wojewódzkich w Elblągu i Obwodu Drogowego w Pieniężnie</w:t>
          </w:r>
        </w:sdtContent>
      </w:sdt>
      <w:r w:rsidR="006207A7" w:rsidRPr="00570269">
        <w:rPr>
          <w:rFonts w:ascii="Palatino Linotype" w:hAnsi="Palatino Linotype"/>
        </w:rPr>
        <w:t xml:space="preserve"> </w:t>
      </w:r>
      <w:r w:rsidR="006207A7" w:rsidRPr="00570269">
        <w:rPr>
          <w:rFonts w:ascii="Palatino Linotype" w:hAnsi="Palatino Linotype"/>
          <w:bCs/>
        </w:rPr>
        <w:t>zgodnie z opisem przedmiotu zamówienia i ofertą, na podstawie której Wykonawca został wybrany.</w:t>
      </w:r>
    </w:p>
    <w:p w14:paraId="601DB8A2" w14:textId="3D81DEC1" w:rsidR="00B118F4" w:rsidRPr="00570269" w:rsidRDefault="00B118F4" w:rsidP="002E23B6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Przedmiotem umowy jest sprzedaż Zamawiającemu i sukcesywne dostarczanie przez Wykonawcę do siedziby Zamawiającego</w:t>
      </w:r>
      <w:r w:rsidR="00816F9A" w:rsidRPr="00570269">
        <w:rPr>
          <w:rFonts w:ascii="Palatino Linotype" w:hAnsi="Palatino Linotype"/>
        </w:rPr>
        <w:t xml:space="preserve"> </w:t>
      </w:r>
      <w:sdt>
        <w:sdtPr>
          <w:rPr>
            <w:rFonts w:ascii="Palatino Linotype" w:hAnsi="Palatino Linotype"/>
            <w:b/>
          </w:rPr>
          <w:alias w:val="ilość litrów"/>
          <w:tag w:val="ilość litrów"/>
          <w:id w:val="-1363968374"/>
          <w:placeholder>
            <w:docPart w:val="C1348D74ECD94665AC3A82DCA90D1F15"/>
          </w:placeholder>
        </w:sdtPr>
        <w:sdtEndPr/>
        <w:sdtContent>
          <w:r w:rsidR="00C80FA9" w:rsidRPr="00C80FA9">
            <w:rPr>
              <w:rFonts w:ascii="Palatino Linotype" w:hAnsi="Palatino Linotype"/>
              <w:b/>
            </w:rPr>
            <w:t xml:space="preserve">15 500 </w:t>
          </w:r>
        </w:sdtContent>
      </w:sdt>
      <w:r w:rsidR="00816F9A" w:rsidRPr="00570269">
        <w:rPr>
          <w:rFonts w:ascii="Palatino Linotype" w:hAnsi="Palatino Linotype"/>
        </w:rPr>
        <w:t xml:space="preserve"> litrów</w:t>
      </w:r>
      <w:r w:rsidRPr="00570269">
        <w:rPr>
          <w:rFonts w:ascii="Palatino Linotype" w:hAnsi="Palatino Linotype"/>
        </w:rPr>
        <w:t xml:space="preserve"> oleju </w:t>
      </w:r>
      <w:r w:rsidR="00D15202" w:rsidRPr="00570269">
        <w:rPr>
          <w:rFonts w:ascii="Palatino Linotype" w:hAnsi="Palatino Linotype"/>
        </w:rPr>
        <w:t>napędowego</w:t>
      </w:r>
      <w:r w:rsidRPr="00570269">
        <w:rPr>
          <w:rFonts w:ascii="Palatino Linotype" w:hAnsi="Palatino Linotype"/>
        </w:rPr>
        <w:t xml:space="preserve"> grze</w:t>
      </w:r>
      <w:r w:rsidR="002E23B6">
        <w:rPr>
          <w:rFonts w:ascii="Palatino Linotype" w:hAnsi="Palatino Linotype"/>
        </w:rPr>
        <w:t>w</w:t>
      </w:r>
      <w:r w:rsidRPr="00570269">
        <w:rPr>
          <w:rFonts w:ascii="Palatino Linotype" w:hAnsi="Palatino Linotype"/>
        </w:rPr>
        <w:t>czego</w:t>
      </w:r>
      <w:r w:rsidR="00816F9A" w:rsidRPr="00570269">
        <w:rPr>
          <w:rFonts w:ascii="Palatino Linotype" w:hAnsi="Palatino Linotype"/>
        </w:rPr>
        <w:t xml:space="preserve"> zwanego dalej p</w:t>
      </w:r>
      <w:r w:rsidRPr="00570269">
        <w:rPr>
          <w:rFonts w:ascii="Palatino Linotype" w:hAnsi="Palatino Linotype"/>
        </w:rPr>
        <w:t>aliwem.</w:t>
      </w:r>
    </w:p>
    <w:p w14:paraId="6F4101C1" w14:textId="77777777" w:rsidR="00DB1C43" w:rsidRPr="00570269" w:rsidRDefault="00114C0A" w:rsidP="002E23B6">
      <w:pPr>
        <w:numPr>
          <w:ilvl w:val="0"/>
          <w:numId w:val="1"/>
        </w:numPr>
        <w:spacing w:after="0"/>
        <w:ind w:left="284" w:hanging="284"/>
        <w:jc w:val="both"/>
        <w:rPr>
          <w:rFonts w:ascii="Palatino Linotype" w:eastAsia="Times New Roman" w:hAnsi="Palatino Linotype"/>
          <w:lang w:eastAsia="pl-PL"/>
        </w:rPr>
      </w:pPr>
      <w:r w:rsidRPr="00570269">
        <w:rPr>
          <w:rFonts w:ascii="Palatino Linotype" w:hAnsi="Palatino Linotype"/>
        </w:rPr>
        <w:t xml:space="preserve">Olej </w:t>
      </w:r>
      <w:r w:rsidR="00D15202" w:rsidRPr="00570269">
        <w:rPr>
          <w:rFonts w:ascii="Palatino Linotype" w:hAnsi="Palatino Linotype"/>
        </w:rPr>
        <w:t>napędowy</w:t>
      </w:r>
      <w:r w:rsidRPr="00570269">
        <w:rPr>
          <w:rFonts w:ascii="Palatino Linotype" w:hAnsi="Palatino Linotype"/>
        </w:rPr>
        <w:t xml:space="preserve"> grzewczy musi spełniać wszystkie  wymagania określone w aktualnych na dzień dostawy obowiązujących przepisach (normach), w tym w szczególności wymagani</w:t>
      </w:r>
      <w:r w:rsidR="00BE4280">
        <w:rPr>
          <w:rFonts w:ascii="Palatino Linotype" w:hAnsi="Palatino Linotype"/>
        </w:rPr>
        <w:t>a jakościowe określone w ustawie</w:t>
      </w:r>
      <w:r w:rsidRPr="00570269">
        <w:rPr>
          <w:rFonts w:ascii="Palatino Linotype" w:hAnsi="Palatino Linotype"/>
        </w:rPr>
        <w:t xml:space="preserve"> z dnia 25 sierpnia 2006 r. o systemie monitorowania</w:t>
      </w:r>
      <w:r w:rsidR="00D057FF">
        <w:rPr>
          <w:rFonts w:ascii="Palatino Linotype" w:hAnsi="Palatino Linotype"/>
        </w:rPr>
        <w:t xml:space="preserve"> i kontrolowania  jakości paliw </w:t>
      </w:r>
      <w:r w:rsidRPr="00570269">
        <w:rPr>
          <w:rFonts w:ascii="Palatino Linotype" w:hAnsi="Palatino Linotype"/>
        </w:rPr>
        <w:t xml:space="preserve">oraz w </w:t>
      </w:r>
      <w:r w:rsidR="00C22E22" w:rsidRPr="00C22E22">
        <w:rPr>
          <w:rFonts w:ascii="Palatino Linotype" w:hAnsi="Palatino Linotype"/>
        </w:rPr>
        <w:t xml:space="preserve">Rozporządzeniu Ministra Energii </w:t>
      </w:r>
      <w:r w:rsidR="00D057FF">
        <w:rPr>
          <w:rFonts w:ascii="Palatino Linotype" w:hAnsi="Palatino Linotype"/>
        </w:rPr>
        <w:br/>
      </w:r>
      <w:r w:rsidR="00C22E22" w:rsidRPr="00C22E22">
        <w:rPr>
          <w:rFonts w:ascii="Palatino Linotype" w:hAnsi="Palatino Linotype"/>
        </w:rPr>
        <w:t>z dnia 1 grudnia 2016 r. w sprawie wymagań jakościowych dotyczących zawartości siarki dla olejów oraz</w:t>
      </w:r>
      <w:r w:rsidR="00D057FF">
        <w:rPr>
          <w:rFonts w:ascii="Palatino Linotype" w:hAnsi="Palatino Linotype"/>
        </w:rPr>
        <w:t xml:space="preserve"> rodzajów instalacji </w:t>
      </w:r>
      <w:r w:rsidR="00C22E22" w:rsidRPr="00C22E22">
        <w:rPr>
          <w:rFonts w:ascii="Palatino Linotype" w:hAnsi="Palatino Linotype"/>
        </w:rPr>
        <w:t xml:space="preserve">i warunków, w których będą stosowane ciężkie oleje opałowe </w:t>
      </w:r>
      <w:r w:rsidR="00D47529" w:rsidRPr="00570269">
        <w:rPr>
          <w:rFonts w:ascii="Palatino Linotype" w:hAnsi="Palatino Linotype"/>
        </w:rPr>
        <w:t xml:space="preserve">oraz </w:t>
      </w:r>
      <w:r w:rsidRPr="00570269">
        <w:rPr>
          <w:rFonts w:ascii="Palatino Linotype" w:hAnsi="Palatino Linotype"/>
        </w:rPr>
        <w:t xml:space="preserve">normy PN-C 96024:2001 </w:t>
      </w:r>
      <w:r w:rsidR="00D47529" w:rsidRPr="00570269">
        <w:rPr>
          <w:rFonts w:ascii="Palatino Linotype" w:hAnsi="Palatino Linotype"/>
        </w:rPr>
        <w:t xml:space="preserve">lub </w:t>
      </w:r>
      <w:r w:rsidR="007701F4" w:rsidRPr="00570269">
        <w:rPr>
          <w:rFonts w:ascii="Palatino Linotype" w:hAnsi="Palatino Linotype"/>
        </w:rPr>
        <w:t xml:space="preserve">równoważnej </w:t>
      </w:r>
      <w:r w:rsidRPr="00570269">
        <w:rPr>
          <w:rFonts w:ascii="Palatino Linotype" w:hAnsi="Palatino Linotype"/>
        </w:rPr>
        <w:t>dla gatunku L1.</w:t>
      </w:r>
    </w:p>
    <w:p w14:paraId="2BED4053" w14:textId="77777777" w:rsidR="00DB1C43" w:rsidRPr="00570269" w:rsidRDefault="00DB1C43" w:rsidP="005C0FB2">
      <w:pPr>
        <w:spacing w:after="0"/>
        <w:jc w:val="both"/>
        <w:rPr>
          <w:rFonts w:ascii="Palatino Linotype" w:hAnsi="Palatino Linotype"/>
        </w:rPr>
      </w:pPr>
    </w:p>
    <w:p w14:paraId="47C989B1" w14:textId="77777777" w:rsidR="00114C0A" w:rsidRPr="00570269" w:rsidRDefault="00302493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§</w:t>
      </w:r>
      <w:r w:rsidR="008B280A">
        <w:rPr>
          <w:rFonts w:ascii="Palatino Linotype" w:hAnsi="Palatino Linotype"/>
          <w:b/>
        </w:rPr>
        <w:t xml:space="preserve"> </w:t>
      </w:r>
      <w:r w:rsidR="00DB1C43" w:rsidRPr="00570269">
        <w:rPr>
          <w:rFonts w:ascii="Palatino Linotype" w:hAnsi="Palatino Linotype"/>
          <w:b/>
        </w:rPr>
        <w:t>2</w:t>
      </w:r>
    </w:p>
    <w:p w14:paraId="19B42777" w14:textId="77777777" w:rsidR="00EC193D" w:rsidRPr="00570269" w:rsidRDefault="00EC193D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Czas trwania umowy</w:t>
      </w:r>
    </w:p>
    <w:p w14:paraId="568E04F5" w14:textId="77777777" w:rsidR="00C80FA9" w:rsidRDefault="00DB1C43" w:rsidP="00784D93">
      <w:pPr>
        <w:spacing w:after="0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Umowa niniejsza zostaje zawarta na okres od dnia podpisania umowy do </w:t>
      </w:r>
      <w:r w:rsidR="00E86ADB" w:rsidRPr="00570269">
        <w:rPr>
          <w:rFonts w:ascii="Palatino Linotype" w:hAnsi="Palatino Linotype"/>
        </w:rPr>
        <w:t>wyczerpania ogólnej kwoty wartości umowy określonej w § 7 ust. 1</w:t>
      </w:r>
      <w:r w:rsidR="007701F4" w:rsidRPr="00570269">
        <w:rPr>
          <w:rFonts w:ascii="Palatino Linotype" w:hAnsi="Palatino Linotype"/>
        </w:rPr>
        <w:t>,</w:t>
      </w:r>
      <w:r w:rsidR="00E86ADB" w:rsidRPr="00570269">
        <w:rPr>
          <w:rFonts w:ascii="Palatino Linotype" w:hAnsi="Palatino Linotype"/>
        </w:rPr>
        <w:t xml:space="preserve"> nie dł</w:t>
      </w:r>
      <w:r w:rsidR="007701F4" w:rsidRPr="00570269">
        <w:rPr>
          <w:rFonts w:ascii="Palatino Linotype" w:hAnsi="Palatino Linotype"/>
        </w:rPr>
        <w:t xml:space="preserve">użej jednak niż do </w:t>
      </w:r>
    </w:p>
    <w:p w14:paraId="2F5AC3BE" w14:textId="45A3B641" w:rsidR="007669BB" w:rsidRPr="00C80FA9" w:rsidRDefault="00C80FA9" w:rsidP="00784D93">
      <w:pPr>
        <w:spacing w:after="0"/>
        <w:jc w:val="both"/>
        <w:rPr>
          <w:rFonts w:ascii="Palatino Linotype" w:hAnsi="Palatino Linotype"/>
          <w:b/>
        </w:rPr>
      </w:pPr>
      <w:r w:rsidRPr="00C80FA9">
        <w:rPr>
          <w:rFonts w:ascii="Palatino Linotype" w:hAnsi="Palatino Linotype"/>
          <w:b/>
        </w:rPr>
        <w:t>31-10-2020</w:t>
      </w:r>
      <w:r w:rsidR="00BB295E" w:rsidRPr="00C80FA9">
        <w:rPr>
          <w:rFonts w:ascii="Palatino Linotype" w:hAnsi="Palatino Linotype"/>
          <w:b/>
        </w:rPr>
        <w:t xml:space="preserve"> r.</w:t>
      </w:r>
    </w:p>
    <w:p w14:paraId="48141CC0" w14:textId="77777777" w:rsidR="00852EB2" w:rsidRPr="00570269" w:rsidRDefault="00852EB2" w:rsidP="00784D93">
      <w:pPr>
        <w:spacing w:after="0"/>
        <w:jc w:val="both"/>
        <w:rPr>
          <w:rFonts w:ascii="Palatino Linotype" w:hAnsi="Palatino Linotype"/>
        </w:rPr>
      </w:pPr>
    </w:p>
    <w:p w14:paraId="469FCB97" w14:textId="77777777" w:rsidR="00DB1C43" w:rsidRPr="00570269" w:rsidRDefault="00302493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lastRenderedPageBreak/>
        <w:t>§</w:t>
      </w:r>
      <w:r w:rsidR="008B280A">
        <w:rPr>
          <w:rFonts w:ascii="Palatino Linotype" w:hAnsi="Palatino Linotype"/>
          <w:b/>
        </w:rPr>
        <w:t xml:space="preserve"> </w:t>
      </w:r>
      <w:r w:rsidR="00DB1C43" w:rsidRPr="00570269">
        <w:rPr>
          <w:rFonts w:ascii="Palatino Linotype" w:hAnsi="Palatino Linotype"/>
          <w:b/>
        </w:rPr>
        <w:t>3</w:t>
      </w:r>
    </w:p>
    <w:p w14:paraId="7B523186" w14:textId="77777777" w:rsidR="00EC193D" w:rsidRPr="00570269" w:rsidRDefault="00EC193D" w:rsidP="00BE4280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Przedstawiciele stron</w:t>
      </w:r>
    </w:p>
    <w:p w14:paraId="1B42E16F" w14:textId="77777777" w:rsidR="007701F4" w:rsidRDefault="000E67FE" w:rsidP="00BE4280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D</w:t>
      </w:r>
      <w:r w:rsidR="00DB1C43" w:rsidRPr="00570269">
        <w:rPr>
          <w:rFonts w:ascii="Palatino Linotype" w:hAnsi="Palatino Linotype"/>
        </w:rPr>
        <w:t>o nadzoru i koordynacji spraw związanych z realizacj</w:t>
      </w:r>
      <w:r w:rsidR="00BA5E8C" w:rsidRPr="00570269">
        <w:rPr>
          <w:rFonts w:ascii="Palatino Linotype" w:hAnsi="Palatino Linotype"/>
        </w:rPr>
        <w:t>ą</w:t>
      </w:r>
      <w:r w:rsidR="00DB1C43" w:rsidRPr="00570269">
        <w:rPr>
          <w:rFonts w:ascii="Palatino Linotype" w:hAnsi="Palatino Linotype"/>
        </w:rPr>
        <w:t xml:space="preserve"> niniejszej umowy </w:t>
      </w:r>
      <w:r w:rsidRPr="00570269">
        <w:rPr>
          <w:rFonts w:ascii="Palatino Linotype" w:hAnsi="Palatino Linotype"/>
        </w:rPr>
        <w:t>oraz d</w:t>
      </w:r>
      <w:r w:rsidR="0065636D">
        <w:rPr>
          <w:rFonts w:ascii="Palatino Linotype" w:hAnsi="Palatino Linotype"/>
        </w:rPr>
        <w:t>o dokonywania odbioru p</w:t>
      </w:r>
      <w:r w:rsidR="007701F4" w:rsidRPr="00570269">
        <w:rPr>
          <w:rFonts w:ascii="Palatino Linotype" w:hAnsi="Palatino Linotype"/>
        </w:rPr>
        <w:t>aliwa w tym podpisania dokumentów dost</w:t>
      </w:r>
      <w:r w:rsidR="00843B89" w:rsidRPr="00570269">
        <w:rPr>
          <w:rFonts w:ascii="Palatino Linotype" w:hAnsi="Palatino Linotype"/>
        </w:rPr>
        <w:t>awy, o których mowa w § 4 ust. 9</w:t>
      </w:r>
      <w:r w:rsidR="007701F4" w:rsidRPr="00570269">
        <w:rPr>
          <w:rFonts w:ascii="Palatino Linotype" w:hAnsi="Palatino Linotype"/>
        </w:rPr>
        <w:t xml:space="preserve"> oraz składania oświadczenia o przeznaczeniu oleju </w:t>
      </w:r>
      <w:r w:rsidR="00D15202" w:rsidRPr="00570269">
        <w:rPr>
          <w:rFonts w:ascii="Palatino Linotype" w:hAnsi="Palatino Linotype"/>
        </w:rPr>
        <w:t>napędowego</w:t>
      </w:r>
      <w:r w:rsidR="007701F4" w:rsidRPr="00570269">
        <w:rPr>
          <w:rFonts w:ascii="Palatino Linotype" w:hAnsi="Palatino Linotype"/>
        </w:rPr>
        <w:t xml:space="preserve"> grzewczego, Zamawiający upoważnia n/w osoby:</w:t>
      </w:r>
    </w:p>
    <w:sdt>
      <w:sdtPr>
        <w:rPr>
          <w:rFonts w:ascii="Palatino Linotype" w:eastAsia="Times New Roman" w:hAnsi="Palatino Linotype"/>
          <w:szCs w:val="24"/>
          <w:lang w:eastAsia="pl-PL"/>
        </w:rPr>
        <w:alias w:val="osoba koordynyująca"/>
        <w:tag w:val="osoba koordynyująca"/>
        <w:id w:val="-633876391"/>
        <w:placeholder>
          <w:docPart w:val="60A7C452F2F84C1FB42579A7B835FF1E"/>
        </w:placeholder>
      </w:sdtPr>
      <w:sdtEndPr>
        <w:rPr>
          <w:rFonts w:ascii="Times New Roman" w:hAnsi="Times New Roman"/>
          <w:b/>
          <w:bCs/>
          <w:sz w:val="24"/>
          <w:szCs w:val="22"/>
        </w:rPr>
      </w:sdtEndPr>
      <w:sdtContent>
        <w:p w14:paraId="538748B8" w14:textId="1C768094" w:rsidR="005C5396" w:rsidRDefault="005C5396" w:rsidP="00BE4280">
          <w:pPr>
            <w:spacing w:after="0" w:line="240" w:lineRule="auto"/>
            <w:ind w:left="284"/>
            <w:jc w:val="both"/>
            <w:rPr>
              <w:rFonts w:ascii="Palatino Linotype" w:eastAsia="Times New Roman" w:hAnsi="Palatino Linotype"/>
              <w:b/>
              <w:szCs w:val="24"/>
              <w:lang w:eastAsia="pl-PL"/>
            </w:rPr>
          </w:pPr>
          <w:r w:rsidRPr="005C5396">
            <w:rPr>
              <w:rFonts w:ascii="Palatino Linotype" w:eastAsia="Times New Roman" w:hAnsi="Palatino Linotype"/>
              <w:b/>
              <w:szCs w:val="24"/>
              <w:lang w:eastAsia="pl-PL"/>
            </w:rPr>
            <w:t>Halina Połomka</w:t>
          </w:r>
          <w:r>
            <w:rPr>
              <w:rFonts w:ascii="Palatino Linotype" w:eastAsia="Times New Roman" w:hAnsi="Palatino Linotype"/>
              <w:b/>
              <w:szCs w:val="24"/>
              <w:lang w:eastAsia="pl-PL"/>
            </w:rPr>
            <w:t xml:space="preserve"> tel. 664927671  -  dla RDW Elbląg</w:t>
          </w:r>
        </w:p>
        <w:p w14:paraId="6FCF2D9F" w14:textId="79E62480" w:rsidR="00BE4280" w:rsidRPr="005C5396" w:rsidRDefault="005C5396" w:rsidP="00BE4280">
          <w:pPr>
            <w:spacing w:after="0" w:line="240" w:lineRule="auto"/>
            <w:ind w:left="284"/>
            <w:jc w:val="both"/>
            <w:rPr>
              <w:rFonts w:ascii="Palatino Linotype" w:eastAsia="Times New Roman" w:hAnsi="Palatino Linotype"/>
              <w:b/>
              <w:szCs w:val="24"/>
              <w:lang w:eastAsia="pl-PL"/>
            </w:rPr>
          </w:pPr>
          <w:r>
            <w:rPr>
              <w:rFonts w:ascii="Palatino Linotype" w:eastAsia="Times New Roman" w:hAnsi="Palatino Linotype"/>
              <w:b/>
              <w:szCs w:val="24"/>
              <w:lang w:eastAsia="pl-PL"/>
            </w:rPr>
            <w:t>Krzysztof Zacharzewski  tel. 604186278 –  dla OD w Pieniężnie</w:t>
          </w:r>
        </w:p>
      </w:sdtContent>
    </w:sdt>
    <w:p w14:paraId="7A1625D8" w14:textId="77777777" w:rsidR="00DB1C43" w:rsidRPr="00570269" w:rsidRDefault="00DB1C43" w:rsidP="00BE4280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Osobami upoważnionymi ze strony Wykonawcy</w:t>
      </w:r>
      <w:r w:rsidR="00C84CAE" w:rsidRPr="00570269">
        <w:rPr>
          <w:rFonts w:ascii="Palatino Linotype" w:hAnsi="Palatino Linotype"/>
        </w:rPr>
        <w:t xml:space="preserve"> są</w:t>
      </w:r>
      <w:r w:rsidRPr="00570269">
        <w:rPr>
          <w:rFonts w:ascii="Palatino Linotype" w:hAnsi="Palatino Linotype"/>
        </w:rPr>
        <w:t>:</w:t>
      </w:r>
    </w:p>
    <w:p w14:paraId="3EB6BDB0" w14:textId="77777777" w:rsidR="00C84CAE" w:rsidRPr="00570269" w:rsidRDefault="00C84CAE" w:rsidP="00BE4280">
      <w:pPr>
        <w:pStyle w:val="Akapitzlist"/>
        <w:numPr>
          <w:ilvl w:val="0"/>
          <w:numId w:val="4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w zakresie spraw dotyczących koordynacji i nadzoru umowy - </w:t>
      </w:r>
      <w:sdt>
        <w:sdtPr>
          <w:rPr>
            <w:rFonts w:ascii="Palatino Linotype" w:eastAsia="Times New Roman" w:hAnsi="Palatino Linotype"/>
            <w:lang w:eastAsia="pl-PL"/>
          </w:rPr>
          <w:alias w:val="Przedstawiciel Wykonawcy"/>
          <w:tag w:val="Przedstawiciel Wykonawcy"/>
          <w:id w:val="163986005"/>
          <w:placeholder>
            <w:docPart w:val="114C9B3B25504668AA18151C78F4E00A"/>
          </w:placeholder>
        </w:sdtPr>
        <w:sdtEndPr/>
        <w:sdtContent>
          <w:r w:rsidR="00774B09" w:rsidRPr="00494734">
            <w:rPr>
              <w:rFonts w:ascii="Palatino Linotype" w:eastAsia="Times New Roman" w:hAnsi="Palatino Linotype"/>
              <w:lang w:eastAsia="pl-PL"/>
            </w:rPr>
            <w:t>________________</w:t>
          </w:r>
        </w:sdtContent>
      </w:sdt>
      <w:r w:rsidR="00774B09">
        <w:rPr>
          <w:rFonts w:ascii="Palatino Linotype" w:eastAsia="Times New Roman" w:hAnsi="Palatino Linotype"/>
          <w:lang w:eastAsia="pl-PL"/>
        </w:rPr>
        <w:t>,</w:t>
      </w:r>
    </w:p>
    <w:p w14:paraId="0397EA46" w14:textId="77777777" w:rsidR="00C84CAE" w:rsidRPr="00570269" w:rsidRDefault="00C84CAE" w:rsidP="00BE4280">
      <w:pPr>
        <w:pStyle w:val="Akapitzlist"/>
        <w:numPr>
          <w:ilvl w:val="0"/>
          <w:numId w:val="4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w zakresie spraw dotyczących realizacji zamówień - </w:t>
      </w:r>
      <w:sdt>
        <w:sdtPr>
          <w:rPr>
            <w:rFonts w:ascii="Palatino Linotype" w:eastAsia="Times New Roman" w:hAnsi="Palatino Linotype"/>
            <w:lang w:eastAsia="pl-PL"/>
          </w:rPr>
          <w:alias w:val="Przedstawiciel Wykonawcy"/>
          <w:tag w:val="Przedstawiciel Wykonawcy"/>
          <w:id w:val="-1166164357"/>
          <w:placeholder>
            <w:docPart w:val="4BAAEC76E496407AA82D0845A29E501A"/>
          </w:placeholder>
        </w:sdtPr>
        <w:sdtEndPr/>
        <w:sdtContent>
          <w:r w:rsidR="00774B09" w:rsidRPr="00494734">
            <w:rPr>
              <w:rFonts w:ascii="Palatino Linotype" w:eastAsia="Times New Roman" w:hAnsi="Palatino Linotype"/>
              <w:lang w:eastAsia="pl-PL"/>
            </w:rPr>
            <w:t>________________</w:t>
          </w:r>
        </w:sdtContent>
      </w:sdt>
      <w:r w:rsidR="00774B09">
        <w:rPr>
          <w:rFonts w:ascii="Palatino Linotype" w:eastAsia="Times New Roman" w:hAnsi="Palatino Linotype"/>
          <w:lang w:eastAsia="pl-PL"/>
        </w:rPr>
        <w:t>.</w:t>
      </w:r>
    </w:p>
    <w:p w14:paraId="76033107" w14:textId="77777777" w:rsidR="00C84CAE" w:rsidRPr="00570269" w:rsidRDefault="00C84CAE" w:rsidP="00BE4280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Strony zastrzegają sobie możliwość zmiany osób upoważnionych w ust. 1 i </w:t>
      </w:r>
      <w:r w:rsidR="000E67FE" w:rsidRPr="00570269">
        <w:rPr>
          <w:rFonts w:ascii="Palatino Linotype" w:hAnsi="Palatino Linotype"/>
        </w:rPr>
        <w:t>2</w:t>
      </w:r>
      <w:r w:rsidRPr="00570269">
        <w:rPr>
          <w:rFonts w:ascii="Palatino Linotype" w:hAnsi="Palatino Linotype"/>
        </w:rPr>
        <w:t>. Strona zmieniająca powiadomi drugą Stronę o zmianie osób upoważnionych w formie pisemnej, co nie będzie traktowane jako zmiana do umowy i nie będzie wymagało sporządzania ane</w:t>
      </w:r>
      <w:r w:rsidR="000E67FE" w:rsidRPr="00570269">
        <w:rPr>
          <w:rFonts w:ascii="Palatino Linotype" w:hAnsi="Palatino Linotype"/>
        </w:rPr>
        <w:t>ksu. Strona nie</w:t>
      </w:r>
      <w:r w:rsidRPr="00570269">
        <w:rPr>
          <w:rFonts w:ascii="Palatino Linotype" w:hAnsi="Palatino Linotype"/>
        </w:rPr>
        <w:t>dopełniająca tego obowiązku przyjmuje na siebie odpowiedzialność za wszelkie negatywne skutki wynikające z braku powiadomienia o tych zmianach drugiej ze Stron.</w:t>
      </w:r>
    </w:p>
    <w:p w14:paraId="737CE32F" w14:textId="77777777" w:rsidR="00C84CAE" w:rsidRPr="00570269" w:rsidRDefault="00C84CAE" w:rsidP="00BE4280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Korespondencja pom</w:t>
      </w:r>
      <w:r w:rsidR="000E67FE" w:rsidRPr="00570269">
        <w:rPr>
          <w:rFonts w:ascii="Palatino Linotype" w:hAnsi="Palatino Linotype"/>
        </w:rPr>
        <w:t>iędzy Stronami niniejszej umowy</w:t>
      </w:r>
      <w:r w:rsidRPr="00570269">
        <w:rPr>
          <w:rFonts w:ascii="Palatino Linotype" w:hAnsi="Palatino Linotype"/>
        </w:rPr>
        <w:t xml:space="preserve"> </w:t>
      </w:r>
      <w:r w:rsidR="000E67FE" w:rsidRPr="00570269">
        <w:rPr>
          <w:rFonts w:ascii="Palatino Linotype" w:hAnsi="Palatino Linotype"/>
        </w:rPr>
        <w:t>będzie kierowana</w:t>
      </w:r>
      <w:r w:rsidRPr="00570269">
        <w:rPr>
          <w:rFonts w:ascii="Palatino Linotype" w:hAnsi="Palatino Linotype"/>
        </w:rPr>
        <w:t xml:space="preserve"> na adres</w:t>
      </w:r>
      <w:r w:rsidR="000E67FE" w:rsidRPr="00570269">
        <w:rPr>
          <w:rFonts w:ascii="Palatino Linotype" w:hAnsi="Palatino Linotype"/>
        </w:rPr>
        <w:t>y</w:t>
      </w:r>
      <w:r w:rsidRPr="00570269">
        <w:rPr>
          <w:rFonts w:ascii="Palatino Linotype" w:hAnsi="Palatino Linotype"/>
        </w:rPr>
        <w:t>:</w:t>
      </w:r>
    </w:p>
    <w:p w14:paraId="192475D7" w14:textId="77777777" w:rsidR="00C84CAE" w:rsidRPr="00570269" w:rsidRDefault="00C84CAE" w:rsidP="00BE4280">
      <w:pPr>
        <w:pStyle w:val="Akapitzlist"/>
        <w:numPr>
          <w:ilvl w:val="0"/>
          <w:numId w:val="5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Zamawiającego:</w:t>
      </w:r>
    </w:p>
    <w:p w14:paraId="26C98502" w14:textId="0DF426A7" w:rsidR="00C84CAE" w:rsidRPr="005C5396" w:rsidRDefault="007C048A" w:rsidP="00F57C34">
      <w:pPr>
        <w:spacing w:after="0"/>
        <w:ind w:left="284"/>
        <w:jc w:val="both"/>
        <w:rPr>
          <w:rFonts w:ascii="Palatino Linotype" w:hAnsi="Palatino Linotype"/>
          <w:b/>
          <w:szCs w:val="24"/>
        </w:rPr>
      </w:pPr>
      <w:sdt>
        <w:sdtPr>
          <w:rPr>
            <w:rFonts w:ascii="Palatino Linotype" w:eastAsia="Times New Roman" w:hAnsi="Palatino Linotype"/>
            <w:szCs w:val="24"/>
            <w:highlight w:val="yellow"/>
            <w:lang w:eastAsia="pl-PL"/>
          </w:rPr>
          <w:alias w:val="adres"/>
          <w:tag w:val="adres"/>
          <w:id w:val="396406806"/>
          <w:placeholder>
            <w:docPart w:val="6BA738B4E3824E2090D024298CE475F5"/>
          </w:placeholder>
        </w:sdtPr>
        <w:sdtEndPr>
          <w:rPr>
            <w:rFonts w:ascii="Times New Roman" w:hAnsi="Times New Roman"/>
            <w:b/>
            <w:bCs/>
            <w:sz w:val="24"/>
            <w:szCs w:val="22"/>
            <w:highlight w:val="none"/>
          </w:rPr>
        </w:sdtEndPr>
        <w:sdtContent>
          <w:r w:rsidR="005C5396" w:rsidRPr="005C5396">
            <w:rPr>
              <w:rFonts w:ascii="Palatino Linotype" w:eastAsia="Times New Roman" w:hAnsi="Palatino Linotype"/>
              <w:b/>
              <w:szCs w:val="24"/>
              <w:lang w:eastAsia="pl-PL"/>
            </w:rPr>
            <w:t>Rejon Dróg Wojewódzkich w Elblągu ul. Junaków 3 , 82-300 Elbląg</w:t>
          </w:r>
        </w:sdtContent>
      </w:sdt>
    </w:p>
    <w:p w14:paraId="1C0077A5" w14:textId="77777777" w:rsidR="00C84CAE" w:rsidRPr="00570269" w:rsidRDefault="00C84CAE" w:rsidP="00BE4280">
      <w:pPr>
        <w:pStyle w:val="Akapitzlist"/>
        <w:numPr>
          <w:ilvl w:val="0"/>
          <w:numId w:val="5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Wykonawcy:</w:t>
      </w:r>
    </w:p>
    <w:p w14:paraId="58FAA738" w14:textId="77777777" w:rsidR="00C84CAE" w:rsidRPr="00570269" w:rsidRDefault="007C048A" w:rsidP="00BE4280">
      <w:pPr>
        <w:spacing w:after="0"/>
        <w:ind w:left="567" w:hanging="283"/>
        <w:jc w:val="both"/>
        <w:rPr>
          <w:rFonts w:ascii="Palatino Linotype" w:hAnsi="Palatino Linotype"/>
        </w:rPr>
      </w:pPr>
      <w:sdt>
        <w:sdtPr>
          <w:rPr>
            <w:rFonts w:ascii="Palatino Linotype" w:eastAsia="Times New Roman" w:hAnsi="Palatino Linotype"/>
            <w:szCs w:val="24"/>
            <w:lang w:eastAsia="pl-PL"/>
          </w:rPr>
          <w:alias w:val="adres"/>
          <w:tag w:val="adres"/>
          <w:id w:val="487293187"/>
          <w:placeholder>
            <w:docPart w:val="E52622595CD84AF2A64488E8CFA679E0"/>
          </w:placeholder>
          <w:showingPlcHdr/>
        </w:sdtPr>
        <w:sdtEndPr>
          <w:rPr>
            <w:rFonts w:ascii="Times New Roman" w:hAnsi="Times New Roman"/>
            <w:b/>
            <w:bCs/>
            <w:sz w:val="24"/>
            <w:szCs w:val="22"/>
          </w:rPr>
        </w:sdtEndPr>
        <w:sdtContent>
          <w:r w:rsidR="00F57C34">
            <w:rPr>
              <w:rFonts w:ascii="Times New Roman" w:hAnsi="Times New Roman"/>
              <w:color w:val="808080"/>
              <w:sz w:val="24"/>
              <w:szCs w:val="24"/>
              <w:highlight w:val="yellow"/>
              <w:lang w:eastAsia="pl-PL"/>
            </w:rPr>
            <w:t>_____</w:t>
          </w:r>
          <w:r w:rsidR="00F57C34" w:rsidRPr="00784890">
            <w:rPr>
              <w:rFonts w:ascii="Times New Roman" w:hAnsi="Times New Roman"/>
              <w:color w:val="808080"/>
              <w:sz w:val="24"/>
              <w:szCs w:val="24"/>
              <w:highlight w:val="yellow"/>
              <w:lang w:eastAsia="pl-PL"/>
            </w:rPr>
            <w:t>_______________</w:t>
          </w:r>
          <w:r w:rsidR="00F57C34">
            <w:rPr>
              <w:rFonts w:ascii="Times New Roman" w:hAnsi="Times New Roman"/>
              <w:color w:val="808080"/>
              <w:sz w:val="24"/>
              <w:szCs w:val="24"/>
              <w:highlight w:val="yellow"/>
              <w:lang w:eastAsia="pl-PL"/>
            </w:rPr>
            <w:t>____________</w:t>
          </w:r>
          <w:r w:rsidR="00F57C34" w:rsidRPr="00784890">
            <w:rPr>
              <w:rFonts w:ascii="Times New Roman" w:hAnsi="Times New Roman"/>
              <w:color w:val="808080"/>
              <w:sz w:val="24"/>
              <w:szCs w:val="24"/>
              <w:highlight w:val="yellow"/>
              <w:lang w:eastAsia="pl-PL"/>
            </w:rPr>
            <w:t>_________________________________________</w:t>
          </w:r>
        </w:sdtContent>
      </w:sdt>
    </w:p>
    <w:p w14:paraId="22EDE49D" w14:textId="77777777" w:rsidR="00AE59E9" w:rsidRPr="00570269" w:rsidRDefault="00C84CAE" w:rsidP="00BE4280">
      <w:pPr>
        <w:spacing w:after="0"/>
        <w:ind w:left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W przypadku zmiany adresu, faksu lub poczty e-mail, Wykonawca w formie pisemnej natychmiast powiadomi o tym fakcie Zamawiającego, w innym przypadku Wykonawca</w:t>
      </w:r>
      <w:r w:rsidR="00AE59E9" w:rsidRPr="00570269">
        <w:rPr>
          <w:rFonts w:ascii="Palatino Linotype" w:hAnsi="Palatino Linotype"/>
        </w:rPr>
        <w:t xml:space="preserve"> przyjmuje na siebie odpowiedzialność za wszelkie negatywne skutki wynikające z braku powiadomienia Zamawiającego o zaistniałych zmianach.</w:t>
      </w:r>
    </w:p>
    <w:p w14:paraId="1B6829A3" w14:textId="77777777" w:rsidR="00BB295E" w:rsidRPr="00570269" w:rsidRDefault="00AE59E9" w:rsidP="00BE4280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Za datę i godzinę skutecznego doręczenia korespondencji za pośrednictwem poczty elektronicznej lub faksu uznaje się dzień i godzinę jej wysłania przez nadawcę. </w:t>
      </w:r>
    </w:p>
    <w:p w14:paraId="06121A73" w14:textId="77777777" w:rsidR="005C0FB2" w:rsidRPr="00570269" w:rsidRDefault="005C0FB2" w:rsidP="00784D93">
      <w:pPr>
        <w:spacing w:after="0"/>
        <w:jc w:val="center"/>
        <w:rPr>
          <w:rFonts w:ascii="Palatino Linotype" w:hAnsi="Palatino Linotype"/>
          <w:b/>
        </w:rPr>
      </w:pPr>
    </w:p>
    <w:p w14:paraId="7F8D6525" w14:textId="77777777" w:rsidR="00AE59E9" w:rsidRPr="00570269" w:rsidRDefault="00302493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§</w:t>
      </w:r>
      <w:r w:rsidR="008B280A">
        <w:rPr>
          <w:rFonts w:ascii="Palatino Linotype" w:hAnsi="Palatino Linotype"/>
          <w:b/>
        </w:rPr>
        <w:t xml:space="preserve"> </w:t>
      </w:r>
      <w:r w:rsidR="00AE59E9" w:rsidRPr="00570269">
        <w:rPr>
          <w:rFonts w:ascii="Palatino Linotype" w:hAnsi="Palatino Linotype"/>
          <w:b/>
        </w:rPr>
        <w:t>4</w:t>
      </w:r>
    </w:p>
    <w:p w14:paraId="6E6E458F" w14:textId="77777777" w:rsidR="003F688B" w:rsidRPr="00570269" w:rsidRDefault="003F688B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Realizacja dostaw i ich odbiór</w:t>
      </w:r>
    </w:p>
    <w:p w14:paraId="176F6860" w14:textId="77777777" w:rsidR="00134601" w:rsidRPr="00570269" w:rsidRDefault="00AE59E9" w:rsidP="00774B0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Realizacja przedmiot</w:t>
      </w:r>
      <w:r w:rsidR="00843B89" w:rsidRPr="00570269">
        <w:rPr>
          <w:rFonts w:ascii="Palatino Linotype" w:hAnsi="Palatino Linotype"/>
        </w:rPr>
        <w:t>u umowy określonego w § 1 ust. 1</w:t>
      </w:r>
      <w:r w:rsidRPr="00570269">
        <w:rPr>
          <w:rFonts w:ascii="Palatino Linotype" w:hAnsi="Palatino Linotype"/>
        </w:rPr>
        <w:t xml:space="preserve"> odbywać się będzie sukcesywnie. </w:t>
      </w:r>
    </w:p>
    <w:p w14:paraId="2803F43B" w14:textId="77777777" w:rsidR="00AE59E9" w:rsidRPr="00570269" w:rsidRDefault="00D84EB8" w:rsidP="00774B0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Wskazane przez Zamawiającego w § 1 ust. </w:t>
      </w:r>
      <w:r w:rsidR="00E1527B" w:rsidRPr="00570269">
        <w:rPr>
          <w:rFonts w:ascii="Palatino Linotype" w:hAnsi="Palatino Linotype"/>
        </w:rPr>
        <w:t>2</w:t>
      </w:r>
      <w:r w:rsidRPr="00570269">
        <w:rPr>
          <w:rFonts w:ascii="Palatino Linotype" w:hAnsi="Palatino Linotype"/>
        </w:rPr>
        <w:t xml:space="preserve"> ilości </w:t>
      </w:r>
      <w:r w:rsidR="0065636D">
        <w:rPr>
          <w:rFonts w:ascii="Palatino Linotype" w:hAnsi="Palatino Linotype"/>
        </w:rPr>
        <w:t>p</w:t>
      </w:r>
      <w:r w:rsidRPr="00570269">
        <w:rPr>
          <w:rFonts w:ascii="Palatino Linotype" w:hAnsi="Palatino Linotype"/>
        </w:rPr>
        <w:t xml:space="preserve">aliwa zostały określone przez Zamawiającego tylko dla potrzeb  skalkulowania  przez Wykonawców cen ofert </w:t>
      </w:r>
      <w:r w:rsidR="00C73D3B">
        <w:rPr>
          <w:rFonts w:ascii="Palatino Linotype" w:hAnsi="Palatino Linotype"/>
        </w:rPr>
        <w:br/>
      </w:r>
      <w:r w:rsidR="0099739B">
        <w:rPr>
          <w:rFonts w:ascii="Palatino Linotype" w:hAnsi="Palatino Linotype"/>
        </w:rPr>
        <w:t>w</w:t>
      </w:r>
      <w:r w:rsidRPr="00570269">
        <w:rPr>
          <w:rFonts w:ascii="Palatino Linotype" w:hAnsi="Palatino Linotype"/>
        </w:rPr>
        <w:t xml:space="preserve"> prowadzonym postępowaniu o udzielenie zamówienia publicznego, w wyniku którego została zawarta przedmiotowa umowa.</w:t>
      </w:r>
      <w:r w:rsidR="00134601" w:rsidRPr="00570269">
        <w:rPr>
          <w:rFonts w:ascii="Palatino Linotype" w:hAnsi="Palatino Linotype"/>
        </w:rPr>
        <w:t xml:space="preserve"> </w:t>
      </w:r>
    </w:p>
    <w:p w14:paraId="3ABD4E9B" w14:textId="77777777" w:rsidR="00823967" w:rsidRPr="00570269" w:rsidRDefault="00D84EB8" w:rsidP="00774B0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Zamawiaj</w:t>
      </w:r>
      <w:r w:rsidR="00134601" w:rsidRPr="00570269">
        <w:rPr>
          <w:rFonts w:ascii="Palatino Linotype" w:hAnsi="Palatino Linotype"/>
        </w:rPr>
        <w:t>ący zastrzega sobie, że ilość paliwa wskazana</w:t>
      </w:r>
      <w:r w:rsidRPr="00570269">
        <w:rPr>
          <w:rFonts w:ascii="Palatino Linotype" w:hAnsi="Palatino Linotype"/>
        </w:rPr>
        <w:t xml:space="preserve"> w § 1</w:t>
      </w:r>
      <w:r w:rsidR="00E1527B" w:rsidRPr="00570269">
        <w:rPr>
          <w:rFonts w:ascii="Palatino Linotype" w:hAnsi="Palatino Linotype"/>
        </w:rPr>
        <w:t xml:space="preserve"> ust. 2</w:t>
      </w:r>
      <w:r w:rsidR="00134601" w:rsidRPr="00570269">
        <w:rPr>
          <w:rFonts w:ascii="Palatino Linotype" w:hAnsi="Palatino Linotype"/>
        </w:rPr>
        <w:t xml:space="preserve"> stanowi</w:t>
      </w:r>
      <w:r w:rsidRPr="00570269">
        <w:rPr>
          <w:rFonts w:ascii="Palatino Linotype" w:hAnsi="Palatino Linotype"/>
        </w:rPr>
        <w:t xml:space="preserve"> maksy</w:t>
      </w:r>
      <w:r w:rsidR="00134601" w:rsidRPr="00570269">
        <w:rPr>
          <w:rFonts w:ascii="Palatino Linotype" w:hAnsi="Palatino Linotype"/>
        </w:rPr>
        <w:t xml:space="preserve">malną ilość przedmiotu zamówienia i może </w:t>
      </w:r>
      <w:r w:rsidRPr="00570269">
        <w:rPr>
          <w:rFonts w:ascii="Palatino Linotype" w:hAnsi="Palatino Linotype"/>
        </w:rPr>
        <w:t xml:space="preserve">ulec zmniejszeniu </w:t>
      </w:r>
      <w:r w:rsidR="00134601" w:rsidRPr="00570269">
        <w:rPr>
          <w:rFonts w:ascii="Palatino Linotype" w:hAnsi="Palatino Linotype"/>
        </w:rPr>
        <w:t>jednak</w:t>
      </w:r>
      <w:r w:rsidRPr="00570269">
        <w:rPr>
          <w:rFonts w:ascii="Palatino Linotype" w:hAnsi="Palatino Linotype"/>
        </w:rPr>
        <w:t xml:space="preserve"> nie więcej </w:t>
      </w:r>
      <w:r w:rsidRPr="00774B09">
        <w:rPr>
          <w:rFonts w:ascii="Palatino Linotype" w:hAnsi="Palatino Linotype"/>
        </w:rPr>
        <w:t xml:space="preserve">niż </w:t>
      </w:r>
      <w:r w:rsidR="00134601" w:rsidRPr="00774B09">
        <w:rPr>
          <w:rFonts w:ascii="Palatino Linotype" w:hAnsi="Palatino Linotype"/>
        </w:rPr>
        <w:t xml:space="preserve">o </w:t>
      </w:r>
      <w:sdt>
        <w:sdtPr>
          <w:rPr>
            <w:rFonts w:ascii="Palatino Linotype" w:hAnsi="Palatino Linotype"/>
            <w:color w:val="000000"/>
          </w:rPr>
          <w:alias w:val="40%"/>
          <w:tag w:val="40%"/>
          <w:id w:val="-1802607547"/>
          <w:placeholder>
            <w:docPart w:val="0F52A88FB24F4782B325685E5D712471"/>
          </w:placeholder>
          <w:showingPlcHdr/>
        </w:sdtPr>
        <w:sdtEndPr/>
        <w:sdtContent>
          <w:r w:rsidR="00774B09">
            <w:rPr>
              <w:rFonts w:ascii="Palatino Linotype" w:hAnsi="Palatino Linotype"/>
              <w:color w:val="000000"/>
              <w:highlight w:val="yellow"/>
            </w:rPr>
            <w:t>40</w:t>
          </w:r>
        </w:sdtContent>
      </w:sdt>
      <w:r w:rsidR="00774B09">
        <w:rPr>
          <w:rFonts w:ascii="Palatino Linotype" w:hAnsi="Palatino Linotype"/>
          <w:color w:val="000000"/>
        </w:rPr>
        <w:t xml:space="preserve"> %</w:t>
      </w:r>
      <w:r w:rsidRPr="00774B09">
        <w:rPr>
          <w:rFonts w:ascii="Palatino Linotype" w:hAnsi="Palatino Linotype"/>
        </w:rPr>
        <w:t>.</w:t>
      </w:r>
      <w:r w:rsidRPr="00570269">
        <w:rPr>
          <w:rFonts w:ascii="Palatino Linotype" w:hAnsi="Palatino Linotype"/>
        </w:rPr>
        <w:t xml:space="preserve"> </w:t>
      </w:r>
    </w:p>
    <w:p w14:paraId="0B7D5B9D" w14:textId="77777777" w:rsidR="00823967" w:rsidRPr="00570269" w:rsidRDefault="00823967" w:rsidP="00774B0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Zmniejszenie, o którym mowa w ust. 3, może przekroczyć </w:t>
      </w:r>
      <w:sdt>
        <w:sdtPr>
          <w:rPr>
            <w:rFonts w:ascii="Palatino Linotype" w:hAnsi="Palatino Linotype"/>
            <w:color w:val="000000"/>
          </w:rPr>
          <w:alias w:val="40%"/>
          <w:tag w:val="40%"/>
          <w:id w:val="-1593542014"/>
          <w:placeholder>
            <w:docPart w:val="1106A9869F9F41B899AA9923753E4055"/>
          </w:placeholder>
          <w:showingPlcHdr/>
        </w:sdtPr>
        <w:sdtEndPr/>
        <w:sdtContent>
          <w:r w:rsidR="00774B09">
            <w:rPr>
              <w:rFonts w:ascii="Palatino Linotype" w:hAnsi="Palatino Linotype"/>
              <w:color w:val="000000"/>
              <w:highlight w:val="yellow"/>
            </w:rPr>
            <w:t>40</w:t>
          </w:r>
        </w:sdtContent>
      </w:sdt>
      <w:r w:rsidR="00774B09">
        <w:rPr>
          <w:rFonts w:ascii="Palatino Linotype" w:hAnsi="Palatino Linotype"/>
        </w:rPr>
        <w:t xml:space="preserve"> %</w:t>
      </w:r>
      <w:r w:rsidRPr="00570269">
        <w:rPr>
          <w:rFonts w:ascii="Palatino Linotype" w:hAnsi="Palatino Linotype"/>
        </w:rPr>
        <w:t xml:space="preserve"> jedynie w przypadku gdy:</w:t>
      </w:r>
    </w:p>
    <w:p w14:paraId="63305E90" w14:textId="77777777" w:rsidR="00823967" w:rsidRPr="00570269" w:rsidRDefault="00815016" w:rsidP="00774B09">
      <w:pPr>
        <w:pStyle w:val="Akapitzlist"/>
        <w:numPr>
          <w:ilvl w:val="0"/>
          <w:numId w:val="7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c</w:t>
      </w:r>
      <w:r w:rsidR="00823967" w:rsidRPr="00570269">
        <w:rPr>
          <w:rFonts w:ascii="Palatino Linotype" w:hAnsi="Palatino Linotype"/>
        </w:rPr>
        <w:t>ena paliwa obliczona wg zasad określonych w § 7 ulegnie zwiększ</w:t>
      </w:r>
      <w:r w:rsidR="0065636D">
        <w:rPr>
          <w:rFonts w:ascii="Palatino Linotype" w:hAnsi="Palatino Linotype"/>
        </w:rPr>
        <w:t>eniu w takim stopniu, że zakup p</w:t>
      </w:r>
      <w:r w:rsidR="00823967" w:rsidRPr="00570269">
        <w:rPr>
          <w:rFonts w:ascii="Palatino Linotype" w:hAnsi="Palatino Linotype"/>
        </w:rPr>
        <w:t xml:space="preserve">aliwa </w:t>
      </w:r>
      <w:r w:rsidR="00843B89" w:rsidRPr="00570269">
        <w:rPr>
          <w:rFonts w:ascii="Palatino Linotype" w:hAnsi="Palatino Linotype"/>
        </w:rPr>
        <w:t>w ilości określonej w § 1 ust. 2</w:t>
      </w:r>
      <w:r w:rsidR="00823967" w:rsidRPr="00570269">
        <w:rPr>
          <w:rFonts w:ascii="Palatino Linotype" w:hAnsi="Palatino Linotype"/>
        </w:rPr>
        <w:t xml:space="preserve">, pomniejszonej </w:t>
      </w:r>
      <w:r w:rsidR="00823967" w:rsidRPr="00774B09">
        <w:rPr>
          <w:rFonts w:ascii="Palatino Linotype" w:hAnsi="Palatino Linotype"/>
        </w:rPr>
        <w:t xml:space="preserve">o </w:t>
      </w:r>
      <w:sdt>
        <w:sdtPr>
          <w:rPr>
            <w:rFonts w:ascii="Palatino Linotype" w:hAnsi="Palatino Linotype"/>
            <w:color w:val="000000"/>
          </w:rPr>
          <w:alias w:val="40%"/>
          <w:tag w:val="40%"/>
          <w:id w:val="2050724712"/>
          <w:placeholder>
            <w:docPart w:val="13295D14F251428F8A73C6D3DC8C99CA"/>
          </w:placeholder>
          <w:showingPlcHdr/>
        </w:sdtPr>
        <w:sdtEndPr/>
        <w:sdtContent>
          <w:r w:rsidR="00774B09">
            <w:rPr>
              <w:rFonts w:ascii="Palatino Linotype" w:hAnsi="Palatino Linotype"/>
              <w:color w:val="000000"/>
              <w:highlight w:val="yellow"/>
            </w:rPr>
            <w:t>40</w:t>
          </w:r>
        </w:sdtContent>
      </w:sdt>
      <w:r w:rsidR="00774B09">
        <w:rPr>
          <w:rFonts w:ascii="Palatino Linotype" w:hAnsi="Palatino Linotype"/>
        </w:rPr>
        <w:t xml:space="preserve"> </w:t>
      </w:r>
      <w:r w:rsidR="00823967" w:rsidRPr="00774B09">
        <w:rPr>
          <w:rFonts w:ascii="Palatino Linotype" w:hAnsi="Palatino Linotype"/>
        </w:rPr>
        <w:t>%</w:t>
      </w:r>
      <w:r w:rsidR="00823967" w:rsidRPr="00570269">
        <w:rPr>
          <w:rFonts w:ascii="Palatino Linotype" w:hAnsi="Palatino Linotype"/>
        </w:rPr>
        <w:t xml:space="preserve"> </w:t>
      </w:r>
      <w:r w:rsidR="00823967" w:rsidRPr="00570269">
        <w:rPr>
          <w:rFonts w:ascii="Palatino Linotype" w:hAnsi="Palatino Linotype"/>
        </w:rPr>
        <w:lastRenderedPageBreak/>
        <w:t xml:space="preserve">spowodowałby </w:t>
      </w:r>
      <w:r w:rsidRPr="00570269">
        <w:rPr>
          <w:rFonts w:ascii="Palatino Linotype" w:hAnsi="Palatino Linotype"/>
        </w:rPr>
        <w:t>wzrost kwoty, stanowiącej maksymalne wynagrodzenie Wykonawcy, wskazanej w § 7 ust. 1 i/lub</w:t>
      </w:r>
    </w:p>
    <w:p w14:paraId="51A8B3EC" w14:textId="77777777" w:rsidR="00815016" w:rsidRPr="00570269" w:rsidRDefault="00815016" w:rsidP="00774B09">
      <w:pPr>
        <w:pStyle w:val="Akapitzlist"/>
        <w:numPr>
          <w:ilvl w:val="0"/>
          <w:numId w:val="7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warunki atmosferyczne spowodowałyby brak możliwości zużycia ilośc</w:t>
      </w:r>
      <w:r w:rsidR="0065636D">
        <w:rPr>
          <w:rFonts w:ascii="Palatino Linotype" w:hAnsi="Palatino Linotype"/>
        </w:rPr>
        <w:t>i p</w:t>
      </w:r>
      <w:r w:rsidR="00843B89" w:rsidRPr="00570269">
        <w:rPr>
          <w:rFonts w:ascii="Palatino Linotype" w:hAnsi="Palatino Linotype"/>
        </w:rPr>
        <w:t>aliwa okre</w:t>
      </w:r>
      <w:r w:rsidR="00E1527B" w:rsidRPr="00570269">
        <w:rPr>
          <w:rFonts w:ascii="Palatino Linotype" w:hAnsi="Palatino Linotype"/>
        </w:rPr>
        <w:t>ślonej w § 1 ust. 2</w:t>
      </w:r>
      <w:r w:rsidRPr="00570269">
        <w:rPr>
          <w:rFonts w:ascii="Palatino Linotype" w:hAnsi="Palatino Linotype"/>
        </w:rPr>
        <w:t xml:space="preserve">, pomniejszonej </w:t>
      </w:r>
      <w:r w:rsidRPr="00774B09">
        <w:rPr>
          <w:rFonts w:ascii="Palatino Linotype" w:hAnsi="Palatino Linotype"/>
        </w:rPr>
        <w:t xml:space="preserve">o </w:t>
      </w:r>
      <w:sdt>
        <w:sdtPr>
          <w:rPr>
            <w:rFonts w:ascii="Palatino Linotype" w:hAnsi="Palatino Linotype"/>
            <w:color w:val="000000"/>
          </w:rPr>
          <w:alias w:val="40%"/>
          <w:tag w:val="40%"/>
          <w:id w:val="1248932322"/>
          <w:placeholder>
            <w:docPart w:val="7BBBA161525D414AAA9E4D393CD0F2FD"/>
          </w:placeholder>
          <w:showingPlcHdr/>
        </w:sdtPr>
        <w:sdtEndPr/>
        <w:sdtContent>
          <w:r w:rsidR="00774B09">
            <w:rPr>
              <w:rFonts w:ascii="Palatino Linotype" w:hAnsi="Palatino Linotype"/>
              <w:color w:val="000000"/>
              <w:highlight w:val="yellow"/>
            </w:rPr>
            <w:t>40</w:t>
          </w:r>
        </w:sdtContent>
      </w:sdt>
      <w:r w:rsidR="00774B09">
        <w:rPr>
          <w:rFonts w:ascii="Palatino Linotype" w:hAnsi="Palatino Linotype"/>
        </w:rPr>
        <w:t xml:space="preserve"> </w:t>
      </w:r>
      <w:r w:rsidRPr="00774B09">
        <w:rPr>
          <w:rFonts w:ascii="Palatino Linotype" w:hAnsi="Palatino Linotype"/>
        </w:rPr>
        <w:t>%.</w:t>
      </w:r>
    </w:p>
    <w:p w14:paraId="500B3701" w14:textId="77777777" w:rsidR="00D84EB8" w:rsidRPr="00570269" w:rsidRDefault="00220C08" w:rsidP="00774B0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Z</w:t>
      </w:r>
      <w:r w:rsidR="00D84EB8" w:rsidRPr="00570269">
        <w:rPr>
          <w:rFonts w:ascii="Palatino Linotype" w:hAnsi="Palatino Linotype"/>
        </w:rPr>
        <w:t xml:space="preserve"> tytułu zmniejszenia</w:t>
      </w:r>
      <w:r w:rsidR="00815016" w:rsidRPr="00570269">
        <w:rPr>
          <w:rFonts w:ascii="Palatino Linotype" w:hAnsi="Palatino Linotype"/>
        </w:rPr>
        <w:t>, o którym mowa w ust. 3 i 4,</w:t>
      </w:r>
      <w:r w:rsidRPr="00570269">
        <w:rPr>
          <w:rFonts w:ascii="Palatino Linotype" w:hAnsi="Palatino Linotype"/>
        </w:rPr>
        <w:t xml:space="preserve"> Wykonawcy</w:t>
      </w:r>
      <w:r w:rsidR="00D84EB8" w:rsidRPr="00570269">
        <w:rPr>
          <w:rFonts w:ascii="Palatino Linotype" w:hAnsi="Palatino Linotype"/>
        </w:rPr>
        <w:t xml:space="preserve"> nie będą przysługiwały żadne  roszczenia odszkodowawcze. </w:t>
      </w:r>
    </w:p>
    <w:p w14:paraId="594A0C23" w14:textId="77777777" w:rsidR="00DC2BF6" w:rsidRPr="00570269" w:rsidRDefault="00DC2BF6" w:rsidP="00774B0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Zmniejszenie, o którym mowa w ust. 3 i 4 oraz, będąca jego wynikiem zmiana wynagrodzenia Wykonawcy, o którym mowa w § 7 ust.1, nie stanowi zmiany treści umowy.</w:t>
      </w:r>
    </w:p>
    <w:p w14:paraId="08C06E57" w14:textId="77777777" w:rsidR="00220C08" w:rsidRPr="00570269" w:rsidRDefault="00E1527B" w:rsidP="00774B0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Dostawy p</w:t>
      </w:r>
      <w:r w:rsidR="00220C08" w:rsidRPr="00570269">
        <w:rPr>
          <w:rFonts w:ascii="Palatino Linotype" w:hAnsi="Palatino Linotype"/>
        </w:rPr>
        <w:t xml:space="preserve">aliwa do </w:t>
      </w:r>
      <w:r w:rsidR="00815016" w:rsidRPr="00570269">
        <w:rPr>
          <w:rFonts w:ascii="Palatino Linotype" w:hAnsi="Palatino Linotype"/>
        </w:rPr>
        <w:t>Zamawiającego</w:t>
      </w:r>
      <w:r w:rsidR="00220C08" w:rsidRPr="00570269">
        <w:rPr>
          <w:rFonts w:ascii="Palatino Linotype" w:hAnsi="Palatino Linotype"/>
        </w:rPr>
        <w:t xml:space="preserve"> będą realizowane przez Wykonawcę  w dni robocze, w terminie do </w:t>
      </w:r>
      <w:r w:rsidR="00253CB7" w:rsidRPr="00570269">
        <w:rPr>
          <w:rFonts w:ascii="Palatino Linotype" w:hAnsi="Palatino Linotype"/>
        </w:rPr>
        <w:t>48</w:t>
      </w:r>
      <w:r w:rsidR="0065636D">
        <w:rPr>
          <w:rFonts w:ascii="Palatino Linotype" w:hAnsi="Palatino Linotype"/>
        </w:rPr>
        <w:t xml:space="preserve"> godzin od chwili złożenia z</w:t>
      </w:r>
      <w:r w:rsidR="00220C08" w:rsidRPr="00570269">
        <w:rPr>
          <w:rFonts w:ascii="Palatino Linotype" w:hAnsi="Palatino Linotype"/>
        </w:rPr>
        <w:t>lecenia przez Zamawiającego, przy czym zlecenia mogą być realizowane w godzinach 7:00 – 15:00.</w:t>
      </w:r>
    </w:p>
    <w:p w14:paraId="5955A7FE" w14:textId="77777777" w:rsidR="00F450E6" w:rsidRPr="00570269" w:rsidRDefault="00F450E6" w:rsidP="00774B09">
      <w:pPr>
        <w:pStyle w:val="Akapitzlist"/>
        <w:spacing w:after="0"/>
        <w:ind w:left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Strony przyjmują dla potrzeb niniejszej umowy, że za dzień roboczy uznaje się dni od poniedziałku do piątku z w</w:t>
      </w:r>
      <w:r w:rsidR="00E1527B" w:rsidRPr="00570269">
        <w:rPr>
          <w:rFonts w:ascii="Palatino Linotype" w:hAnsi="Palatino Linotype"/>
        </w:rPr>
        <w:t>yłączeniem dni wolnych od pracy.</w:t>
      </w:r>
    </w:p>
    <w:p w14:paraId="461A9171" w14:textId="77777777" w:rsidR="00F450E6" w:rsidRPr="00570269" w:rsidRDefault="00F450E6" w:rsidP="00774B09">
      <w:pPr>
        <w:spacing w:after="0"/>
        <w:ind w:left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W przypadku przekroczenia  ww. terminów dostaw, Wykonawca zobowiązany jest do zapłacenia kary umownej, o kt</w:t>
      </w:r>
      <w:r w:rsidR="00055924">
        <w:rPr>
          <w:rFonts w:ascii="Palatino Linotype" w:hAnsi="Palatino Linotype"/>
        </w:rPr>
        <w:t>órej mowa w § 8</w:t>
      </w:r>
      <w:r w:rsidR="00E1527B" w:rsidRPr="00570269">
        <w:rPr>
          <w:rFonts w:ascii="Palatino Linotype" w:hAnsi="Palatino Linotype"/>
        </w:rPr>
        <w:t xml:space="preserve">  ust. 1 pkt. 1) lit b)</w:t>
      </w:r>
    </w:p>
    <w:p w14:paraId="044A718C" w14:textId="77777777" w:rsidR="00220C08" w:rsidRPr="00570269" w:rsidRDefault="0065636D" w:rsidP="00774B0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Dostawy p</w:t>
      </w:r>
      <w:r w:rsidR="00220C08" w:rsidRPr="00570269">
        <w:rPr>
          <w:rFonts w:ascii="Palatino Linotype" w:hAnsi="Palatino Linotype"/>
        </w:rPr>
        <w:t>aliwa będą realizowane każdorazowo na koszt i ryzyko Wykonawcy, który ponosi</w:t>
      </w:r>
      <w:r w:rsidR="0011260A">
        <w:rPr>
          <w:rFonts w:ascii="Palatino Linotype" w:hAnsi="Palatino Linotype"/>
        </w:rPr>
        <w:t xml:space="preserve"> całkowitą odpowiedzialność za p</w:t>
      </w:r>
      <w:r w:rsidR="00220C08" w:rsidRPr="00570269">
        <w:rPr>
          <w:rFonts w:ascii="Palatino Linotype" w:hAnsi="Palatino Linotype"/>
        </w:rPr>
        <w:t xml:space="preserve">aliwa do chwili jego odbioru w siedzibie </w:t>
      </w:r>
      <w:r w:rsidR="00031372" w:rsidRPr="00570269">
        <w:rPr>
          <w:rFonts w:ascii="Palatino Linotype" w:hAnsi="Palatino Linotype"/>
        </w:rPr>
        <w:t>Zamawiającego</w:t>
      </w:r>
      <w:r w:rsidR="00220C08" w:rsidRPr="00570269">
        <w:rPr>
          <w:rFonts w:ascii="Palatino Linotype" w:hAnsi="Palatino Linotype"/>
        </w:rPr>
        <w:t>.</w:t>
      </w:r>
    </w:p>
    <w:p w14:paraId="36F2C500" w14:textId="77777777" w:rsidR="00031372" w:rsidRPr="00570269" w:rsidRDefault="00031372" w:rsidP="00774B09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Każdorazowa dostawa musi być udokumentowana </w:t>
      </w:r>
      <w:r w:rsidR="00044F48" w:rsidRPr="00570269">
        <w:rPr>
          <w:rFonts w:ascii="Palatino Linotype" w:hAnsi="Palatino Linotype"/>
        </w:rPr>
        <w:t>świadectwem jakości sp</w:t>
      </w:r>
      <w:r w:rsidR="0011260A">
        <w:rPr>
          <w:rFonts w:ascii="Palatino Linotype" w:hAnsi="Palatino Linotype"/>
        </w:rPr>
        <w:t>rzedawanego p</w:t>
      </w:r>
      <w:r w:rsidR="00044F48" w:rsidRPr="00570269">
        <w:rPr>
          <w:rFonts w:ascii="Palatino Linotype" w:hAnsi="Palatino Linotype"/>
        </w:rPr>
        <w:t xml:space="preserve">aliwa, którego oryginał lub kserokopia poświadczona za zgodność </w:t>
      </w:r>
      <w:r w:rsidR="00C73D3B">
        <w:rPr>
          <w:rFonts w:ascii="Palatino Linotype" w:hAnsi="Palatino Linotype"/>
        </w:rPr>
        <w:br/>
      </w:r>
      <w:r w:rsidR="00044F48" w:rsidRPr="00570269">
        <w:rPr>
          <w:rFonts w:ascii="Palatino Linotype" w:hAnsi="Palatino Linotype"/>
        </w:rPr>
        <w:t xml:space="preserve">z oryginałem przez Wykonawcę zostanie </w:t>
      </w:r>
      <w:r w:rsidR="0065636D">
        <w:rPr>
          <w:rFonts w:ascii="Palatino Linotype" w:hAnsi="Palatino Linotype"/>
        </w:rPr>
        <w:t>przekazana osobie odbierającej p</w:t>
      </w:r>
      <w:r w:rsidR="00606547">
        <w:rPr>
          <w:rFonts w:ascii="Palatino Linotype" w:hAnsi="Palatino Linotype"/>
        </w:rPr>
        <w:t>aliwo. P</w:t>
      </w:r>
      <w:r w:rsidR="00044F48" w:rsidRPr="00570269">
        <w:rPr>
          <w:rFonts w:ascii="Palatino Linotype" w:hAnsi="Palatino Linotype"/>
        </w:rPr>
        <w:t>aliwo bez aktualnego świadectwa jakości nie będzie przyjęte.</w:t>
      </w:r>
    </w:p>
    <w:p w14:paraId="1A7C733C" w14:textId="77777777" w:rsidR="00DF5CF5" w:rsidRPr="00570269" w:rsidRDefault="0011260A" w:rsidP="00774B09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Dostawy p</w:t>
      </w:r>
      <w:r w:rsidR="00044F48" w:rsidRPr="00570269">
        <w:rPr>
          <w:rFonts w:ascii="Palatino Linotype" w:hAnsi="Palatino Linotype"/>
        </w:rPr>
        <w:t>aliwa realizowane będą pojazdami (auto-cysternami) Wykonawcy, które będą posiadały akt</w:t>
      </w:r>
      <w:r>
        <w:rPr>
          <w:rFonts w:ascii="Palatino Linotype" w:hAnsi="Palatino Linotype"/>
        </w:rPr>
        <w:t>ualne dopuszczenie do przewozu p</w:t>
      </w:r>
      <w:r w:rsidR="00044F48" w:rsidRPr="00570269">
        <w:rPr>
          <w:rFonts w:ascii="Palatino Linotype" w:hAnsi="Palatino Linotype"/>
        </w:rPr>
        <w:t>aliwa</w:t>
      </w:r>
      <w:r w:rsidR="00D15202" w:rsidRPr="00570269">
        <w:rPr>
          <w:rFonts w:ascii="Palatino Linotype" w:hAnsi="Palatino Linotype"/>
        </w:rPr>
        <w:t>, stanowiącego przedmiot umowy</w:t>
      </w:r>
      <w:r w:rsidR="00044F48" w:rsidRPr="00570269">
        <w:rPr>
          <w:rFonts w:ascii="Palatino Linotype" w:hAnsi="Palatino Linotype"/>
        </w:rPr>
        <w:t xml:space="preserve"> oraz aktualne świadectwa legalizacji wskaźników pomiarowych.</w:t>
      </w:r>
      <w:r w:rsidR="00253CB7" w:rsidRPr="00570269">
        <w:rPr>
          <w:rFonts w:ascii="Palatino Linotype" w:hAnsi="Palatino Linotype"/>
        </w:rPr>
        <w:t xml:space="preserve"> </w:t>
      </w:r>
    </w:p>
    <w:p w14:paraId="335D7D4B" w14:textId="77777777" w:rsidR="00253CB7" w:rsidRPr="00570269" w:rsidRDefault="00253CB7" w:rsidP="00C73D3B">
      <w:pPr>
        <w:pStyle w:val="Akapitzlist"/>
        <w:numPr>
          <w:ilvl w:val="0"/>
          <w:numId w:val="3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Odbiór </w:t>
      </w:r>
      <w:r w:rsidR="0011260A">
        <w:rPr>
          <w:rFonts w:ascii="Palatino Linotype" w:hAnsi="Palatino Linotype"/>
        </w:rPr>
        <w:t>dostarczonego do Zamawiającego p</w:t>
      </w:r>
      <w:r w:rsidRPr="00570269">
        <w:rPr>
          <w:rFonts w:ascii="Palatino Linotype" w:hAnsi="Palatino Linotype"/>
        </w:rPr>
        <w:t>aliwa w zakresie</w:t>
      </w:r>
      <w:r w:rsidR="0011260A">
        <w:rPr>
          <w:rFonts w:ascii="Palatino Linotype" w:hAnsi="Palatino Linotype"/>
        </w:rPr>
        <w:t xml:space="preserve"> ilościowym odbywać się będzie,</w:t>
      </w:r>
      <w:r w:rsidRPr="00570269">
        <w:rPr>
          <w:rFonts w:ascii="Palatino Linotype" w:hAnsi="Palatino Linotype"/>
        </w:rPr>
        <w:t xml:space="preserve"> w obecności osoby dostarczającej z upoważnienia Wykonawcy, poprzez umieszczenie daty odbioru oraz czytelnego podpisu osoby odbierającej lub podpisu </w:t>
      </w:r>
      <w:r w:rsidR="00C73D3B">
        <w:rPr>
          <w:rFonts w:ascii="Palatino Linotype" w:hAnsi="Palatino Linotype"/>
        </w:rPr>
        <w:br/>
      </w:r>
      <w:r w:rsidR="00DF5CF5" w:rsidRPr="00570269">
        <w:rPr>
          <w:rFonts w:ascii="Palatino Linotype" w:hAnsi="Palatino Linotype"/>
        </w:rPr>
        <w:t xml:space="preserve">i </w:t>
      </w:r>
      <w:r w:rsidRPr="00570269">
        <w:rPr>
          <w:rFonts w:ascii="Palatino Linotype" w:hAnsi="Palatino Linotype"/>
        </w:rPr>
        <w:t xml:space="preserve">stempla imiennego </w:t>
      </w:r>
      <w:r w:rsidR="008D14CD" w:rsidRPr="00570269">
        <w:rPr>
          <w:rFonts w:ascii="Palatino Linotype" w:hAnsi="Palatino Linotype"/>
        </w:rPr>
        <w:t>pod oświadczeniem</w:t>
      </w:r>
      <w:r w:rsidRPr="00570269">
        <w:rPr>
          <w:rFonts w:ascii="Palatino Linotype" w:hAnsi="Palatino Linotype"/>
        </w:rPr>
        <w:t xml:space="preserve"> o przeznaczeniu dostarcz</w:t>
      </w:r>
      <w:r w:rsidR="0011260A">
        <w:rPr>
          <w:rFonts w:ascii="Palatino Linotype" w:hAnsi="Palatino Linotype"/>
        </w:rPr>
        <w:t>onego paliwa. Odbiór ilościowy p</w:t>
      </w:r>
      <w:r w:rsidRPr="00570269">
        <w:rPr>
          <w:rFonts w:ascii="Palatino Linotype" w:hAnsi="Palatino Linotype"/>
        </w:rPr>
        <w:t>aliwa odbywać się będzie według wskazań wskaźników pomiarowych zainstalowanych na auto-cysternach.</w:t>
      </w:r>
    </w:p>
    <w:p w14:paraId="249C7E70" w14:textId="77777777" w:rsidR="00253CB7" w:rsidRPr="00570269" w:rsidRDefault="00C73D3B" w:rsidP="00C73D3B">
      <w:pPr>
        <w:pStyle w:val="Akapitzlist"/>
        <w:numPr>
          <w:ilvl w:val="0"/>
          <w:numId w:val="36"/>
        </w:numPr>
        <w:spacing w:after="0"/>
        <w:ind w:left="284" w:hanging="28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</w:t>
      </w:r>
      <w:r w:rsidR="00253CB7" w:rsidRPr="00570269">
        <w:rPr>
          <w:rFonts w:ascii="Palatino Linotype" w:hAnsi="Palatino Linotype"/>
        </w:rPr>
        <w:t xml:space="preserve">Odbiór </w:t>
      </w:r>
      <w:r w:rsidR="0011260A">
        <w:rPr>
          <w:rFonts w:ascii="Palatino Linotype" w:hAnsi="Palatino Linotype"/>
        </w:rPr>
        <w:t>dostarczonego do Zamawiającego p</w:t>
      </w:r>
      <w:r w:rsidR="00253CB7" w:rsidRPr="00570269">
        <w:rPr>
          <w:rFonts w:ascii="Palatino Linotype" w:hAnsi="Palatino Linotype"/>
        </w:rPr>
        <w:t xml:space="preserve">aliwa potwierdzany będzie na oryginale </w:t>
      </w:r>
      <w:r>
        <w:rPr>
          <w:rFonts w:ascii="Palatino Linotype" w:hAnsi="Palatino Linotype"/>
        </w:rPr>
        <w:br/>
      </w:r>
      <w:r w:rsidR="00253CB7" w:rsidRPr="00570269">
        <w:rPr>
          <w:rFonts w:ascii="Palatino Linotype" w:hAnsi="Palatino Linotype"/>
        </w:rPr>
        <w:t>i kopii doku</w:t>
      </w:r>
      <w:r w:rsidR="00494734">
        <w:rPr>
          <w:rFonts w:ascii="Palatino Linotype" w:hAnsi="Palatino Linotype"/>
        </w:rPr>
        <w:t>mentu dostawy (dokument „WZ”,</w:t>
      </w:r>
      <w:r w:rsidR="00253CB7" w:rsidRPr="00570269">
        <w:rPr>
          <w:rFonts w:ascii="Palatino Linotype" w:hAnsi="Palatino Linotype"/>
        </w:rPr>
        <w:t xml:space="preserve"> Protokół zdawczo-odbiorczy lub inny dokument dostarczony przez  Wykonawcę zawierający dane dotyczące dostawy), przy czym oryginał dokumentu pozostaje u Wykonawcy</w:t>
      </w:r>
      <w:r w:rsidR="00E1527B" w:rsidRPr="00570269">
        <w:rPr>
          <w:rFonts w:ascii="Palatino Linotype" w:hAnsi="Palatino Linotype"/>
        </w:rPr>
        <w:t>,</w:t>
      </w:r>
      <w:r w:rsidR="00253CB7" w:rsidRPr="00570269">
        <w:rPr>
          <w:rFonts w:ascii="Palatino Linotype" w:hAnsi="Palatino Linotype"/>
        </w:rPr>
        <w:t xml:space="preserve"> natomiast kopię dokumentu otrzyma </w:t>
      </w:r>
      <w:r w:rsidR="00E1527B" w:rsidRPr="00570269">
        <w:rPr>
          <w:rFonts w:ascii="Palatino Linotype" w:hAnsi="Palatino Linotype"/>
        </w:rPr>
        <w:t>upoważniony przedstawiciel Zamawiającego</w:t>
      </w:r>
      <w:r w:rsidR="00253CB7" w:rsidRPr="00570269">
        <w:rPr>
          <w:rFonts w:ascii="Palatino Linotype" w:hAnsi="Palatino Linotype"/>
        </w:rPr>
        <w:t>. W przypadku wystąpienia różnic pomiędzy dokumentem dost</w:t>
      </w:r>
      <w:r w:rsidR="0011260A">
        <w:rPr>
          <w:rFonts w:ascii="Palatino Linotype" w:hAnsi="Palatino Linotype"/>
        </w:rPr>
        <w:t>awy, a faktycznie dostarczonym p</w:t>
      </w:r>
      <w:r w:rsidR="00253CB7" w:rsidRPr="00570269">
        <w:rPr>
          <w:rFonts w:ascii="Palatino Linotype" w:hAnsi="Palatino Linotype"/>
        </w:rPr>
        <w:t xml:space="preserve">aliwem należy dokonać </w:t>
      </w:r>
      <w:r w:rsidR="00992676">
        <w:rPr>
          <w:rFonts w:ascii="Palatino Linotype" w:hAnsi="Palatino Linotype"/>
        </w:rPr>
        <w:br/>
      </w:r>
      <w:r w:rsidR="00253CB7" w:rsidRPr="00570269">
        <w:rPr>
          <w:rFonts w:ascii="Palatino Linotype" w:hAnsi="Palatino Linotype"/>
        </w:rPr>
        <w:t xml:space="preserve">w dokumencie dostawy stosownych zapisów. Adnotacje dokonane w dokumentach </w:t>
      </w:r>
      <w:r w:rsidR="00843B89" w:rsidRPr="00570269">
        <w:rPr>
          <w:rFonts w:ascii="Palatino Linotype" w:hAnsi="Palatino Linotype"/>
        </w:rPr>
        <w:t>dostawa</w:t>
      </w:r>
      <w:r w:rsidR="00253CB7" w:rsidRPr="00570269">
        <w:rPr>
          <w:rFonts w:ascii="Palatino Linotype" w:hAnsi="Palatino Linotype"/>
        </w:rPr>
        <w:t xml:space="preserve"> będą podstawą do zgłoszenia uwag bądź reklamacji. </w:t>
      </w:r>
    </w:p>
    <w:p w14:paraId="22AB6083" w14:textId="77777777" w:rsidR="009D292C" w:rsidRPr="00570269" w:rsidRDefault="00C73D3B" w:rsidP="00C73D3B">
      <w:pPr>
        <w:pStyle w:val="Akapitzlist"/>
        <w:numPr>
          <w:ilvl w:val="0"/>
          <w:numId w:val="36"/>
        </w:numPr>
        <w:spacing w:after="0"/>
        <w:ind w:left="284" w:hanging="28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lastRenderedPageBreak/>
        <w:t xml:space="preserve"> </w:t>
      </w:r>
      <w:r w:rsidR="009D292C" w:rsidRPr="00570269">
        <w:rPr>
          <w:rFonts w:ascii="Palatino Linotype" w:hAnsi="Palatino Linotype"/>
        </w:rPr>
        <w:t>Dokonan</w:t>
      </w:r>
      <w:r w:rsidR="0011260A">
        <w:rPr>
          <w:rFonts w:ascii="Palatino Linotype" w:hAnsi="Palatino Linotype"/>
        </w:rPr>
        <w:t>ie przez Zamawiającego odbioru p</w:t>
      </w:r>
      <w:r w:rsidR="009D292C" w:rsidRPr="00570269">
        <w:rPr>
          <w:rFonts w:ascii="Palatino Linotype" w:hAnsi="Palatino Linotype"/>
        </w:rPr>
        <w:t>aliwa zgodnie z postanowieniami niniejszej umowy nie zwalnia Wykonawcy od roszczeń z tytułu rękojmi za wady.</w:t>
      </w:r>
    </w:p>
    <w:p w14:paraId="23A2428E" w14:textId="77777777" w:rsidR="009D292C" w:rsidRPr="00570269" w:rsidRDefault="00C73D3B" w:rsidP="00C73D3B">
      <w:pPr>
        <w:pStyle w:val="Akapitzlist"/>
        <w:numPr>
          <w:ilvl w:val="0"/>
          <w:numId w:val="36"/>
        </w:numPr>
        <w:spacing w:after="0"/>
        <w:ind w:left="284" w:hanging="28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</w:t>
      </w:r>
      <w:r w:rsidR="009D292C" w:rsidRPr="00570269">
        <w:rPr>
          <w:rFonts w:ascii="Palatino Linotype" w:hAnsi="Palatino Linotype"/>
        </w:rPr>
        <w:t>Jeżeli Wykonawca:</w:t>
      </w:r>
    </w:p>
    <w:p w14:paraId="22E00792" w14:textId="77777777" w:rsidR="009D292C" w:rsidRPr="00C73D3B" w:rsidRDefault="0011260A" w:rsidP="00C73D3B">
      <w:pPr>
        <w:pStyle w:val="Akapitzlist"/>
        <w:numPr>
          <w:ilvl w:val="0"/>
          <w:numId w:val="37"/>
        </w:numPr>
        <w:spacing w:after="0"/>
        <w:ind w:left="567" w:hanging="283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dostarcza paliwo niezgodnie ze z</w:t>
      </w:r>
      <w:r w:rsidR="009D292C" w:rsidRPr="00C73D3B">
        <w:rPr>
          <w:rFonts w:ascii="Palatino Linotype" w:hAnsi="Palatino Linotype"/>
        </w:rPr>
        <w:t>leceniem co do asortymentu lub ilości, tj.:</w:t>
      </w:r>
    </w:p>
    <w:p w14:paraId="078F388B" w14:textId="77777777" w:rsidR="009D292C" w:rsidRPr="00570269" w:rsidRDefault="009D292C" w:rsidP="00C73D3B">
      <w:pPr>
        <w:pStyle w:val="Akapitzlist"/>
        <w:numPr>
          <w:ilvl w:val="0"/>
          <w:numId w:val="11"/>
        </w:numPr>
        <w:spacing w:after="0"/>
        <w:ind w:left="851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w przypadku</w:t>
      </w:r>
      <w:r w:rsidR="0011260A">
        <w:rPr>
          <w:rFonts w:ascii="Palatino Linotype" w:hAnsi="Palatino Linotype"/>
        </w:rPr>
        <w:t xml:space="preserve"> dostarczenia mniejszej ilości paliwa lub niedostarczenia paliwa wymienionego w z</w:t>
      </w:r>
      <w:r w:rsidRPr="00570269">
        <w:rPr>
          <w:rFonts w:ascii="Palatino Linotype" w:hAnsi="Palatino Linotype"/>
        </w:rPr>
        <w:t>leceniu, Wykonawca jest zobowiąza</w:t>
      </w:r>
      <w:r w:rsidR="0011260A">
        <w:rPr>
          <w:rFonts w:ascii="Palatino Linotype" w:hAnsi="Palatino Linotype"/>
        </w:rPr>
        <w:t>ny do dostarczenia brakującego p</w:t>
      </w:r>
      <w:r w:rsidRPr="00570269">
        <w:rPr>
          <w:rFonts w:ascii="Palatino Linotype" w:hAnsi="Palatino Linotype"/>
        </w:rPr>
        <w:t>aliwa w ciągu 24 go</w:t>
      </w:r>
      <w:r w:rsidR="0011260A">
        <w:rPr>
          <w:rFonts w:ascii="Palatino Linotype" w:hAnsi="Palatino Linotype"/>
        </w:rPr>
        <w:t>dzin. Dostarczenie brakującego p</w:t>
      </w:r>
      <w:r w:rsidRPr="00570269">
        <w:rPr>
          <w:rFonts w:ascii="Palatino Linotype" w:hAnsi="Palatino Linotype"/>
        </w:rPr>
        <w:t xml:space="preserve">aliwa nie zwalnia Wykonawcy z zapłacenia kar, o których mowa w § </w:t>
      </w:r>
      <w:r w:rsidR="00055924">
        <w:rPr>
          <w:rFonts w:ascii="Palatino Linotype" w:hAnsi="Palatino Linotype"/>
        </w:rPr>
        <w:t>8</w:t>
      </w:r>
      <w:r w:rsidRPr="00570269">
        <w:rPr>
          <w:rFonts w:ascii="Palatino Linotype" w:hAnsi="Palatino Linotype"/>
        </w:rPr>
        <w:t xml:space="preserve"> ust. 1 pkt. 1)</w:t>
      </w:r>
      <w:r w:rsidR="00E11535" w:rsidRPr="00570269">
        <w:rPr>
          <w:rFonts w:ascii="Palatino Linotype" w:hAnsi="Palatino Linotype"/>
        </w:rPr>
        <w:t xml:space="preserve"> lit c)</w:t>
      </w:r>
      <w:r w:rsidRPr="00570269">
        <w:rPr>
          <w:rFonts w:ascii="Palatino Linotype" w:hAnsi="Palatino Linotype"/>
        </w:rPr>
        <w:t>,</w:t>
      </w:r>
    </w:p>
    <w:p w14:paraId="1C78F16F" w14:textId="77777777" w:rsidR="009D292C" w:rsidRPr="00570269" w:rsidRDefault="009D292C" w:rsidP="00C73D3B">
      <w:pPr>
        <w:pStyle w:val="Akapitzlist"/>
        <w:numPr>
          <w:ilvl w:val="0"/>
          <w:numId w:val="11"/>
        </w:numPr>
        <w:spacing w:after="0"/>
        <w:ind w:left="851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w przypadk</w:t>
      </w:r>
      <w:r w:rsidR="0011260A">
        <w:rPr>
          <w:rFonts w:ascii="Palatino Linotype" w:hAnsi="Palatino Linotype"/>
        </w:rPr>
        <w:t>u dostarczenia większej ilości p</w:t>
      </w:r>
      <w:r w:rsidRPr="00570269">
        <w:rPr>
          <w:rFonts w:ascii="Palatino Linotype" w:hAnsi="Palatino Linotype"/>
        </w:rPr>
        <w:t xml:space="preserve">aliwa Zamawiający może </w:t>
      </w:r>
      <w:r w:rsidR="0011260A">
        <w:rPr>
          <w:rFonts w:ascii="Palatino Linotype" w:hAnsi="Palatino Linotype"/>
        </w:rPr>
        <w:t>odmówić przyjęcia ilości p</w:t>
      </w:r>
      <w:r w:rsidR="00FB463E" w:rsidRPr="00570269">
        <w:rPr>
          <w:rFonts w:ascii="Palatino Linotype" w:hAnsi="Palatino Linotype"/>
        </w:rPr>
        <w:t>aliwa p</w:t>
      </w:r>
      <w:r w:rsidR="00843B89" w:rsidRPr="00570269">
        <w:rPr>
          <w:rFonts w:ascii="Palatino Linotype" w:hAnsi="Palatino Linotype"/>
        </w:rPr>
        <w:t>rzekraczającej ilość określoną w</w:t>
      </w:r>
      <w:r w:rsidR="0011260A">
        <w:rPr>
          <w:rFonts w:ascii="Palatino Linotype" w:hAnsi="Palatino Linotype"/>
        </w:rPr>
        <w:t xml:space="preserve"> z</w:t>
      </w:r>
      <w:r w:rsidR="00FB463E" w:rsidRPr="00570269">
        <w:rPr>
          <w:rFonts w:ascii="Palatino Linotype" w:hAnsi="Palatino Linotype"/>
        </w:rPr>
        <w:t>leceniu;</w:t>
      </w:r>
    </w:p>
    <w:p w14:paraId="66D2E6FE" w14:textId="77777777" w:rsidR="00FB463E" w:rsidRPr="00C73D3B" w:rsidRDefault="00FB463E" w:rsidP="00C73D3B">
      <w:pPr>
        <w:pStyle w:val="Akapitzlist"/>
        <w:numPr>
          <w:ilvl w:val="0"/>
          <w:numId w:val="37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C73D3B">
        <w:rPr>
          <w:rFonts w:ascii="Palatino Linotype" w:hAnsi="Palatino Linotype"/>
        </w:rPr>
        <w:t xml:space="preserve">nie dostarczy paliwa w godzinach wskazanych w ust. </w:t>
      </w:r>
      <w:r w:rsidR="00843B89" w:rsidRPr="00C73D3B">
        <w:rPr>
          <w:rFonts w:ascii="Palatino Linotype" w:hAnsi="Palatino Linotype"/>
        </w:rPr>
        <w:t>7</w:t>
      </w:r>
      <w:r w:rsidRPr="00C73D3B">
        <w:rPr>
          <w:rFonts w:ascii="Palatino Linotype" w:hAnsi="Palatino Linotype"/>
        </w:rPr>
        <w:t>, Zamawiający może odmó</w:t>
      </w:r>
      <w:r w:rsidR="0011260A">
        <w:rPr>
          <w:rFonts w:ascii="Palatino Linotype" w:hAnsi="Palatino Linotype"/>
        </w:rPr>
        <w:t>wić odbioru p</w:t>
      </w:r>
      <w:r w:rsidRPr="00C73D3B">
        <w:rPr>
          <w:rFonts w:ascii="Palatino Linotype" w:hAnsi="Palatino Linotype"/>
        </w:rPr>
        <w:t>aliwa, bez prawa żądania przez Wykonawcę dodatkowych opłat z tytułu ponownego jego dostarczenia we właściwych godzinach;</w:t>
      </w:r>
    </w:p>
    <w:p w14:paraId="43F49CE7" w14:textId="77777777" w:rsidR="00FB463E" w:rsidRPr="00570269" w:rsidRDefault="00FB463E" w:rsidP="00784D93">
      <w:pPr>
        <w:spacing w:after="0"/>
        <w:jc w:val="both"/>
        <w:rPr>
          <w:rFonts w:ascii="Palatino Linotype" w:hAnsi="Palatino Linotype"/>
        </w:rPr>
      </w:pPr>
    </w:p>
    <w:p w14:paraId="1A3422B6" w14:textId="77777777" w:rsidR="00FB463E" w:rsidRPr="00570269" w:rsidRDefault="00FB463E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§</w:t>
      </w:r>
      <w:r w:rsidR="008B280A">
        <w:rPr>
          <w:rFonts w:ascii="Palatino Linotype" w:hAnsi="Palatino Linotype"/>
          <w:b/>
        </w:rPr>
        <w:t xml:space="preserve"> </w:t>
      </w:r>
      <w:r w:rsidRPr="00570269">
        <w:rPr>
          <w:rFonts w:ascii="Palatino Linotype" w:hAnsi="Palatino Linotype"/>
          <w:b/>
        </w:rPr>
        <w:t>5</w:t>
      </w:r>
    </w:p>
    <w:p w14:paraId="5D245CF5" w14:textId="77777777" w:rsidR="00326C38" w:rsidRPr="00570269" w:rsidRDefault="00326C38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Wymagania jakościowe i odpowiedzialność Wykonawcy</w:t>
      </w:r>
    </w:p>
    <w:p w14:paraId="570F0FB9" w14:textId="77777777" w:rsidR="007056CD" w:rsidRPr="00570269" w:rsidRDefault="00FB463E" w:rsidP="00C73D3B">
      <w:pPr>
        <w:pStyle w:val="Akapitzlist"/>
        <w:numPr>
          <w:ilvl w:val="0"/>
          <w:numId w:val="1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Wykonawca oświadcza, </w:t>
      </w:r>
      <w:r w:rsidR="00D3428B" w:rsidRPr="00570269">
        <w:rPr>
          <w:rFonts w:ascii="Palatino Linotype" w:hAnsi="Palatino Linotype"/>
        </w:rPr>
        <w:t>ż</w:t>
      </w:r>
      <w:r w:rsidRPr="00570269">
        <w:rPr>
          <w:rFonts w:ascii="Palatino Linotype" w:hAnsi="Palatino Linotype"/>
        </w:rPr>
        <w:t>e jest uprawniony do sp</w:t>
      </w:r>
      <w:r w:rsidR="0011260A">
        <w:rPr>
          <w:rFonts w:ascii="Palatino Linotype" w:hAnsi="Palatino Linotype"/>
        </w:rPr>
        <w:t>rzedaży p</w:t>
      </w:r>
      <w:r w:rsidR="00302493" w:rsidRPr="00570269">
        <w:rPr>
          <w:rFonts w:ascii="Palatino Linotype" w:hAnsi="Palatino Linotype"/>
        </w:rPr>
        <w:t>aliwa wymienionego w §</w:t>
      </w:r>
      <w:r w:rsidR="00C73D3B">
        <w:rPr>
          <w:rFonts w:ascii="Palatino Linotype" w:hAnsi="Palatino Linotype"/>
        </w:rPr>
        <w:t xml:space="preserve"> </w:t>
      </w:r>
      <w:r w:rsidRPr="00570269">
        <w:rPr>
          <w:rFonts w:ascii="Palatino Linotype" w:hAnsi="Palatino Linotype"/>
        </w:rPr>
        <w:t xml:space="preserve">1 </w:t>
      </w:r>
      <w:r w:rsidR="00A35742" w:rsidRPr="00570269">
        <w:rPr>
          <w:rFonts w:ascii="Palatino Linotype" w:hAnsi="Palatino Linotype"/>
        </w:rPr>
        <w:br/>
      </w:r>
      <w:r w:rsidRPr="00570269">
        <w:rPr>
          <w:rFonts w:ascii="Palatino Linotype" w:hAnsi="Palatino Linotype"/>
        </w:rPr>
        <w:t xml:space="preserve">i </w:t>
      </w:r>
      <w:r w:rsidR="00A35742" w:rsidRPr="00570269">
        <w:rPr>
          <w:rFonts w:ascii="Palatino Linotype" w:hAnsi="Palatino Linotype"/>
        </w:rPr>
        <w:t>zapewnia, że posiada ważną</w:t>
      </w:r>
      <w:r w:rsidR="007056CD" w:rsidRPr="00570269">
        <w:rPr>
          <w:rFonts w:ascii="Palatino Linotype" w:hAnsi="Palatino Linotype"/>
        </w:rPr>
        <w:t xml:space="preserve"> koncesję na obrót paliwami ciekłymi zgodnie z art. 32 ust. 1 pkt. 4 ustawy z dnia 10 kwietnia 1997 r. Prawo energetyczne</w:t>
      </w:r>
      <w:r w:rsidR="00A35742" w:rsidRPr="00570269">
        <w:rPr>
          <w:rFonts w:ascii="Palatino Linotype" w:hAnsi="Palatino Linotype"/>
        </w:rPr>
        <w:t>.</w:t>
      </w:r>
    </w:p>
    <w:p w14:paraId="77DB1B8C" w14:textId="77777777" w:rsidR="00FB463E" w:rsidRPr="00570269" w:rsidRDefault="007056CD" w:rsidP="00C73D3B">
      <w:pPr>
        <w:pStyle w:val="Akapitzlist"/>
        <w:numPr>
          <w:ilvl w:val="0"/>
          <w:numId w:val="1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Wykonawca </w:t>
      </w:r>
      <w:r w:rsidR="0011260A">
        <w:rPr>
          <w:rFonts w:ascii="Palatino Linotype" w:hAnsi="Palatino Linotype"/>
        </w:rPr>
        <w:t>zapewnia, że dostarczane p</w:t>
      </w:r>
      <w:r w:rsidR="00FB463E" w:rsidRPr="00570269">
        <w:rPr>
          <w:rFonts w:ascii="Palatino Linotype" w:hAnsi="Palatino Linotype"/>
        </w:rPr>
        <w:t>aliwo będzie:</w:t>
      </w:r>
    </w:p>
    <w:p w14:paraId="2BBCC6EB" w14:textId="77777777" w:rsidR="00FB463E" w:rsidRPr="00570269" w:rsidRDefault="00FB463E" w:rsidP="00494734">
      <w:pPr>
        <w:pStyle w:val="Akapitzlist"/>
        <w:numPr>
          <w:ilvl w:val="0"/>
          <w:numId w:val="13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wolne od wad fizycznych i prawnych, a także od wszelkich długów i obciążeń,</w:t>
      </w:r>
    </w:p>
    <w:p w14:paraId="0427DEFF" w14:textId="77777777" w:rsidR="00FB463E" w:rsidRPr="00570269" w:rsidRDefault="00FB463E" w:rsidP="00494734">
      <w:pPr>
        <w:pStyle w:val="Akapitzlist"/>
        <w:numPr>
          <w:ilvl w:val="0"/>
          <w:numId w:val="13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spełniało wszystkie wymagania jakościowe określone w aktualnych na dzień dostawy obowiązuj</w:t>
      </w:r>
      <w:r w:rsidR="0011260A">
        <w:rPr>
          <w:rFonts w:ascii="Palatino Linotype" w:hAnsi="Palatino Linotype"/>
        </w:rPr>
        <w:t>ących przepisach (normach) dla p</w:t>
      </w:r>
      <w:r w:rsidRPr="00570269">
        <w:rPr>
          <w:rFonts w:ascii="Palatino Linotype" w:hAnsi="Palatino Linotype"/>
        </w:rPr>
        <w:t>aliwa objętego przedmiotem umowy,</w:t>
      </w:r>
    </w:p>
    <w:p w14:paraId="08A283E7" w14:textId="77777777" w:rsidR="00FB463E" w:rsidRPr="00570269" w:rsidRDefault="00FB463E" w:rsidP="00494734">
      <w:pPr>
        <w:pStyle w:val="Akapitzlist"/>
        <w:numPr>
          <w:ilvl w:val="0"/>
          <w:numId w:val="13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dopuszczone do obrotu na terenie Polski.</w:t>
      </w:r>
    </w:p>
    <w:p w14:paraId="5DAAEF49" w14:textId="77777777" w:rsidR="00FB463E" w:rsidRPr="00570269" w:rsidRDefault="00FB463E" w:rsidP="00494734">
      <w:pPr>
        <w:pStyle w:val="Akapitzlist"/>
        <w:numPr>
          <w:ilvl w:val="0"/>
          <w:numId w:val="1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Wykonawca ponosi pełną </w:t>
      </w:r>
      <w:r w:rsidR="00C2432E" w:rsidRPr="00570269">
        <w:rPr>
          <w:rFonts w:ascii="Palatino Linotype" w:hAnsi="Palatino Linotype"/>
        </w:rPr>
        <w:t>odpowiedzialność</w:t>
      </w:r>
      <w:r w:rsidRPr="00570269">
        <w:rPr>
          <w:rFonts w:ascii="Palatino Linotype" w:hAnsi="Palatino Linotype"/>
        </w:rPr>
        <w:t xml:space="preserve"> za jakość </w:t>
      </w:r>
      <w:r w:rsidR="00C2432E" w:rsidRPr="00570269">
        <w:rPr>
          <w:rFonts w:ascii="Palatino Linotype" w:hAnsi="Palatino Linotype"/>
        </w:rPr>
        <w:t>dostarcza</w:t>
      </w:r>
      <w:r w:rsidR="0011260A">
        <w:rPr>
          <w:rFonts w:ascii="Palatino Linotype" w:hAnsi="Palatino Linotype"/>
        </w:rPr>
        <w:t>nego w ramach niniejszej umowy p</w:t>
      </w:r>
      <w:r w:rsidR="00C2432E" w:rsidRPr="00570269">
        <w:rPr>
          <w:rFonts w:ascii="Palatino Linotype" w:hAnsi="Palatino Linotype"/>
        </w:rPr>
        <w:t>aliwa.</w:t>
      </w:r>
    </w:p>
    <w:p w14:paraId="01AAB078" w14:textId="77777777" w:rsidR="00C2432E" w:rsidRPr="00570269" w:rsidRDefault="00C2432E" w:rsidP="00494734">
      <w:pPr>
        <w:pStyle w:val="Akapitzlist"/>
        <w:numPr>
          <w:ilvl w:val="0"/>
          <w:numId w:val="1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Wykonawca jest zobowiązany do:</w:t>
      </w:r>
    </w:p>
    <w:p w14:paraId="0C40A31E" w14:textId="77777777" w:rsidR="00C2432E" w:rsidRPr="00570269" w:rsidRDefault="00C2432E" w:rsidP="00494734">
      <w:pPr>
        <w:pStyle w:val="Akapitzlist"/>
        <w:numPr>
          <w:ilvl w:val="0"/>
          <w:numId w:val="14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realizowania przedmiotu umowy ze szczególną starannością, przez osoby posiadające niezbędną wiedzę i doświadczenie zawodowe,</w:t>
      </w:r>
    </w:p>
    <w:p w14:paraId="26BE803B" w14:textId="77777777" w:rsidR="00C2432E" w:rsidRPr="00570269" w:rsidRDefault="00C2432E" w:rsidP="00494734">
      <w:pPr>
        <w:pStyle w:val="Akapitzlist"/>
        <w:numPr>
          <w:ilvl w:val="0"/>
          <w:numId w:val="14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zapewnienia bezpiecznych warunków realizacji przedmiotu umowy, zgodnie </w:t>
      </w:r>
      <w:r w:rsidR="00992676">
        <w:rPr>
          <w:rFonts w:ascii="Palatino Linotype" w:hAnsi="Palatino Linotype"/>
        </w:rPr>
        <w:br/>
      </w:r>
      <w:r w:rsidR="00606547">
        <w:rPr>
          <w:rFonts w:ascii="Palatino Linotype" w:hAnsi="Palatino Linotype"/>
        </w:rPr>
        <w:t>z obowiązującymi przepisami bhp</w:t>
      </w:r>
      <w:r w:rsidRPr="00570269">
        <w:rPr>
          <w:rFonts w:ascii="Palatino Linotype" w:hAnsi="Palatino Linotype"/>
        </w:rPr>
        <w:t xml:space="preserve"> i ppoż.,</w:t>
      </w:r>
    </w:p>
    <w:p w14:paraId="754A2918" w14:textId="77777777" w:rsidR="00C2432E" w:rsidRPr="00570269" w:rsidRDefault="00C2432E" w:rsidP="00494734">
      <w:pPr>
        <w:pStyle w:val="Akapitzlist"/>
        <w:numPr>
          <w:ilvl w:val="0"/>
          <w:numId w:val="14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realizowania przedmiotu umowy przy użyciu </w:t>
      </w:r>
      <w:r w:rsidR="00A35742" w:rsidRPr="00570269">
        <w:rPr>
          <w:rFonts w:ascii="Palatino Linotype" w:hAnsi="Palatino Linotype"/>
        </w:rPr>
        <w:t>odpowiednich</w:t>
      </w:r>
      <w:r w:rsidR="00D15202" w:rsidRPr="00570269">
        <w:rPr>
          <w:rFonts w:ascii="Palatino Linotype" w:hAnsi="Palatino Linotype"/>
        </w:rPr>
        <w:t>, dopuszczonych prawem</w:t>
      </w:r>
      <w:r w:rsidRPr="00570269">
        <w:rPr>
          <w:rFonts w:ascii="Palatino Linotype" w:hAnsi="Palatino Linotype"/>
        </w:rPr>
        <w:t xml:space="preserve"> narzędzi i sprzętu.</w:t>
      </w:r>
    </w:p>
    <w:p w14:paraId="39176E39" w14:textId="77777777" w:rsidR="00C2432E" w:rsidRPr="00570269" w:rsidRDefault="00A35742" w:rsidP="00494734">
      <w:pPr>
        <w:pStyle w:val="Akapitzlist"/>
        <w:numPr>
          <w:ilvl w:val="0"/>
          <w:numId w:val="1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Z chwilą</w:t>
      </w:r>
      <w:r w:rsidR="00C2432E" w:rsidRPr="00570269">
        <w:rPr>
          <w:rFonts w:ascii="Palatino Linotype" w:hAnsi="Palatino Linotype"/>
        </w:rPr>
        <w:t xml:space="preserve"> podpisania umowy Wykonawca ponosi całkowitą odpowiedzialność za osoby realizujące niniejszą umowę po stronie Wykonawcy, a za działania lub zaniechania tych osób ponosi odpowiedzialność jak za działania lub zaniechania własne.</w:t>
      </w:r>
    </w:p>
    <w:p w14:paraId="52EC6389" w14:textId="77777777" w:rsidR="00C2432E" w:rsidRPr="00570269" w:rsidRDefault="00C2432E" w:rsidP="00494734">
      <w:pPr>
        <w:pStyle w:val="Akapitzlist"/>
        <w:numPr>
          <w:ilvl w:val="0"/>
          <w:numId w:val="1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Wykonawca odpowied</w:t>
      </w:r>
      <w:r w:rsidR="00510D90" w:rsidRPr="00570269">
        <w:rPr>
          <w:rFonts w:ascii="Palatino Linotype" w:hAnsi="Palatino Linotype"/>
        </w:rPr>
        <w:t>zialny jest za szkody wynikłe z</w:t>
      </w:r>
      <w:r w:rsidRPr="00570269">
        <w:rPr>
          <w:rFonts w:ascii="Palatino Linotype" w:hAnsi="Palatino Linotype"/>
        </w:rPr>
        <w:t xml:space="preserve"> zaniechania lub niestarannego działania, niedbalstwa oraz działań niezgodnych z przepisami dotyczącymi </w:t>
      </w:r>
      <w:r w:rsidR="00A35742" w:rsidRPr="00570269">
        <w:rPr>
          <w:rFonts w:ascii="Palatino Linotype" w:hAnsi="Palatino Linotype"/>
        </w:rPr>
        <w:t>bhp</w:t>
      </w:r>
      <w:r w:rsidRPr="00570269">
        <w:rPr>
          <w:rFonts w:ascii="Palatino Linotype" w:hAnsi="Palatino Linotype"/>
        </w:rPr>
        <w:t xml:space="preserve"> i ppoż.</w:t>
      </w:r>
    </w:p>
    <w:p w14:paraId="51B36F03" w14:textId="77777777" w:rsidR="00C2432E" w:rsidRPr="00570269" w:rsidRDefault="00C2432E" w:rsidP="00494734">
      <w:pPr>
        <w:pStyle w:val="Akapitzlist"/>
        <w:numPr>
          <w:ilvl w:val="0"/>
          <w:numId w:val="1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W przypadku zniszczenia lub uszkodzenia mienia Zamawiającego przez osoby realizujące umowę w imieniu Wykonawcy, Wykonawca jest zobowiązany do naprawienia szkody, w </w:t>
      </w:r>
      <w:r w:rsidRPr="00570269">
        <w:rPr>
          <w:rFonts w:ascii="Palatino Linotype" w:hAnsi="Palatino Linotype"/>
        </w:rPr>
        <w:lastRenderedPageBreak/>
        <w:t>tym w szczególności do doprowadzenia do stanu poprzedniego lub wymiany składnika mienia na nowy, bez prawa do dodatkowego wynagrodzenia.</w:t>
      </w:r>
    </w:p>
    <w:p w14:paraId="6BB6A3AC" w14:textId="77777777" w:rsidR="00C2432E" w:rsidRPr="00570269" w:rsidRDefault="00C2432E" w:rsidP="00494734">
      <w:pPr>
        <w:pStyle w:val="Akapitzlist"/>
        <w:numPr>
          <w:ilvl w:val="0"/>
          <w:numId w:val="1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Wykonawca może zlecić wykonanie niektórych czynności będących przedmiotem umowy Podwykonawcom, pod warunkiem, że posiadają oni odpowiednie kwalifikacje do ich wykonania i że zawarł w ofercie oświadczenie, iż powierzy je Podwykonawcom.</w:t>
      </w:r>
    </w:p>
    <w:p w14:paraId="58B1F8AA" w14:textId="77777777" w:rsidR="00C2432E" w:rsidRPr="00570269" w:rsidRDefault="00C2432E" w:rsidP="00494734">
      <w:pPr>
        <w:pStyle w:val="Akapitzlist"/>
        <w:numPr>
          <w:ilvl w:val="0"/>
          <w:numId w:val="1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Wykonawca ponosi wobec Zamawiającego pełną odpowiedzialność  za wszelkie prace </w:t>
      </w:r>
      <w:r w:rsidR="00992676">
        <w:rPr>
          <w:rFonts w:ascii="Palatino Linotype" w:hAnsi="Palatino Linotype"/>
        </w:rPr>
        <w:br/>
      </w:r>
      <w:r w:rsidRPr="00570269">
        <w:rPr>
          <w:rFonts w:ascii="Palatino Linotype" w:hAnsi="Palatino Linotype"/>
        </w:rPr>
        <w:t>i obowiązki, których wykonanie powierzył Podwykonawcom.</w:t>
      </w:r>
    </w:p>
    <w:p w14:paraId="3E9D8346" w14:textId="77777777" w:rsidR="00C2432E" w:rsidRPr="00570269" w:rsidRDefault="00606547" w:rsidP="00494734">
      <w:pPr>
        <w:pStyle w:val="Akapitzlist"/>
        <w:numPr>
          <w:ilvl w:val="0"/>
          <w:numId w:val="12"/>
        </w:numPr>
        <w:spacing w:after="0"/>
        <w:ind w:left="284" w:hanging="28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</w:t>
      </w:r>
      <w:r w:rsidR="00C2432E" w:rsidRPr="00570269">
        <w:rPr>
          <w:rFonts w:ascii="Palatino Linotype" w:hAnsi="Palatino Linotype"/>
        </w:rPr>
        <w:t>Wykonawca ponosi pełną odpowiedzialność za dokonywanie w terminie wszelkich rozliczeń finansowych z Podwykonawcami.</w:t>
      </w:r>
    </w:p>
    <w:p w14:paraId="3BC1F563" w14:textId="77777777" w:rsidR="00786550" w:rsidRPr="00570269" w:rsidRDefault="00606547" w:rsidP="00494734">
      <w:pPr>
        <w:pStyle w:val="Akapitzlist"/>
        <w:numPr>
          <w:ilvl w:val="0"/>
          <w:numId w:val="12"/>
        </w:numPr>
        <w:spacing w:after="0"/>
        <w:ind w:left="284" w:hanging="28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</w:t>
      </w:r>
      <w:r w:rsidR="00C2432E" w:rsidRPr="00570269">
        <w:rPr>
          <w:rFonts w:ascii="Palatino Linotype" w:hAnsi="Palatino Linotype"/>
        </w:rPr>
        <w:t xml:space="preserve">Realizacja przedmiotu umowy przy udziale Podwykonawców nie zwalnia Wykonawcy </w:t>
      </w:r>
      <w:r w:rsidR="00992676">
        <w:rPr>
          <w:rFonts w:ascii="Palatino Linotype" w:hAnsi="Palatino Linotype"/>
        </w:rPr>
        <w:br/>
      </w:r>
      <w:r w:rsidR="00C2432E" w:rsidRPr="00570269">
        <w:rPr>
          <w:rFonts w:ascii="Palatino Linotype" w:hAnsi="Palatino Linotype"/>
        </w:rPr>
        <w:t>z odpowiedzialności za wykonanie obowiązków umownych. Wykonawca odpowiada za działania i zaniechania Podwykonawców jak za własne. Nie narusza to uprawnienia Zamawiającego do skorzystania z wniesionego zabezpieczenia należytego wykonania umowy służącego pokryciu roszczeń Zamawiającego z tytułu nie wykonania lub nienależytego wykonania umowy.</w:t>
      </w:r>
    </w:p>
    <w:p w14:paraId="1AEFB274" w14:textId="77777777" w:rsidR="00F86565" w:rsidRPr="00570269" w:rsidRDefault="00F86565" w:rsidP="00784D93">
      <w:pPr>
        <w:spacing w:after="0"/>
        <w:jc w:val="both"/>
        <w:rPr>
          <w:rFonts w:ascii="Palatino Linotype" w:hAnsi="Palatino Linotype"/>
          <w:u w:val="single"/>
        </w:rPr>
      </w:pPr>
    </w:p>
    <w:p w14:paraId="789DDDA9" w14:textId="77777777" w:rsidR="00C2432E" w:rsidRPr="00570269" w:rsidRDefault="00302493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§</w:t>
      </w:r>
      <w:r w:rsidR="008B280A">
        <w:rPr>
          <w:rFonts w:ascii="Palatino Linotype" w:hAnsi="Palatino Linotype"/>
          <w:b/>
        </w:rPr>
        <w:t xml:space="preserve"> </w:t>
      </w:r>
      <w:r w:rsidR="00786550" w:rsidRPr="00570269">
        <w:rPr>
          <w:rFonts w:ascii="Palatino Linotype" w:hAnsi="Palatino Linotype"/>
          <w:b/>
        </w:rPr>
        <w:t>6</w:t>
      </w:r>
    </w:p>
    <w:p w14:paraId="5B4D8E36" w14:textId="77777777" w:rsidR="00431693" w:rsidRPr="00570269" w:rsidRDefault="00431693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Obowiązki Zamawiającego</w:t>
      </w:r>
    </w:p>
    <w:p w14:paraId="49558429" w14:textId="77777777" w:rsidR="00786550" w:rsidRPr="00570269" w:rsidRDefault="00786550" w:rsidP="00784D93">
      <w:pPr>
        <w:spacing w:after="0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Niezależnie od obowiązków określonych w i</w:t>
      </w:r>
      <w:r w:rsidR="00494734">
        <w:rPr>
          <w:rFonts w:ascii="Palatino Linotype" w:hAnsi="Palatino Linotype"/>
        </w:rPr>
        <w:t xml:space="preserve">nnych postanowieniach umowy, do </w:t>
      </w:r>
      <w:r w:rsidRPr="00570269">
        <w:rPr>
          <w:rFonts w:ascii="Palatino Linotype" w:hAnsi="Palatino Linotype"/>
        </w:rPr>
        <w:t>obowiązków Zamawiającego należy:</w:t>
      </w:r>
    </w:p>
    <w:p w14:paraId="70BBEADD" w14:textId="77777777" w:rsidR="00786550" w:rsidRPr="00570269" w:rsidRDefault="00786550" w:rsidP="00494734">
      <w:pPr>
        <w:pStyle w:val="Akapitzlist"/>
        <w:numPr>
          <w:ilvl w:val="0"/>
          <w:numId w:val="15"/>
        </w:numPr>
        <w:spacing w:after="0"/>
        <w:ind w:left="284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zapewnienie Wykonawcy wjazdu na teren siedziby Zamawiającego w sposób umożliwiający prawid</w:t>
      </w:r>
      <w:r w:rsidR="0011260A">
        <w:rPr>
          <w:rFonts w:ascii="Palatino Linotype" w:hAnsi="Palatino Linotype"/>
        </w:rPr>
        <w:t>łowe i bezpieczne dostarczenie p</w:t>
      </w:r>
      <w:r w:rsidRPr="00570269">
        <w:rPr>
          <w:rFonts w:ascii="Palatino Linotype" w:hAnsi="Palatino Linotype"/>
        </w:rPr>
        <w:t>aliwa,</w:t>
      </w:r>
    </w:p>
    <w:p w14:paraId="742E158C" w14:textId="77777777" w:rsidR="00786550" w:rsidRPr="00570269" w:rsidRDefault="00786550" w:rsidP="00494734">
      <w:pPr>
        <w:pStyle w:val="Akapitzlist"/>
        <w:numPr>
          <w:ilvl w:val="0"/>
          <w:numId w:val="15"/>
        </w:numPr>
        <w:spacing w:after="0"/>
        <w:ind w:left="284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zapewnienie nadzoru nad realizacją przedmiotu umowy,</w:t>
      </w:r>
    </w:p>
    <w:p w14:paraId="26FD800A" w14:textId="77777777" w:rsidR="00786550" w:rsidRPr="00570269" w:rsidRDefault="00786550" w:rsidP="00494734">
      <w:pPr>
        <w:pStyle w:val="Akapitzlist"/>
        <w:numPr>
          <w:ilvl w:val="0"/>
          <w:numId w:val="15"/>
        </w:numPr>
        <w:spacing w:after="0"/>
        <w:ind w:left="284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doko</w:t>
      </w:r>
      <w:r w:rsidR="0011260A">
        <w:rPr>
          <w:rFonts w:ascii="Palatino Linotype" w:hAnsi="Palatino Linotype"/>
        </w:rPr>
        <w:t>nywanie odbiorów dostarczanego p</w:t>
      </w:r>
      <w:r w:rsidRPr="00570269">
        <w:rPr>
          <w:rFonts w:ascii="Palatino Linotype" w:hAnsi="Palatino Linotype"/>
        </w:rPr>
        <w:t>al</w:t>
      </w:r>
      <w:r w:rsidR="00302493" w:rsidRPr="00570269">
        <w:rPr>
          <w:rFonts w:ascii="Palatino Linotype" w:hAnsi="Palatino Linotype"/>
        </w:rPr>
        <w:t>iwa zgodnie z postanowieniami §</w:t>
      </w:r>
      <w:r w:rsidRPr="00570269">
        <w:rPr>
          <w:rFonts w:ascii="Palatino Linotype" w:hAnsi="Palatino Linotype"/>
        </w:rPr>
        <w:t>4,</w:t>
      </w:r>
    </w:p>
    <w:p w14:paraId="6625D3ED" w14:textId="77777777" w:rsidR="00786550" w:rsidRPr="00570269" w:rsidRDefault="00786550" w:rsidP="00494734">
      <w:pPr>
        <w:pStyle w:val="Akapitzlist"/>
        <w:numPr>
          <w:ilvl w:val="0"/>
          <w:numId w:val="15"/>
        </w:numPr>
        <w:spacing w:after="0"/>
        <w:ind w:left="284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dokonywanie płatności zgo</w:t>
      </w:r>
      <w:r w:rsidR="00302493" w:rsidRPr="00570269">
        <w:rPr>
          <w:rFonts w:ascii="Palatino Linotype" w:hAnsi="Palatino Linotype"/>
        </w:rPr>
        <w:t>dnie z zasadami określonymi w §</w:t>
      </w:r>
      <w:r w:rsidR="00EF1686">
        <w:rPr>
          <w:rFonts w:ascii="Palatino Linotype" w:hAnsi="Palatino Linotype"/>
        </w:rPr>
        <w:t>7.</w:t>
      </w:r>
    </w:p>
    <w:p w14:paraId="54401233" w14:textId="77777777" w:rsidR="00786550" w:rsidRPr="00570269" w:rsidRDefault="00786550" w:rsidP="00784D93">
      <w:pPr>
        <w:spacing w:after="0"/>
        <w:jc w:val="both"/>
        <w:rPr>
          <w:rFonts w:ascii="Palatino Linotype" w:hAnsi="Palatino Linotype"/>
        </w:rPr>
      </w:pPr>
    </w:p>
    <w:p w14:paraId="390705F8" w14:textId="77777777" w:rsidR="00786550" w:rsidRPr="00570269" w:rsidRDefault="00302493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§</w:t>
      </w:r>
      <w:r w:rsidR="008B280A">
        <w:rPr>
          <w:rFonts w:ascii="Palatino Linotype" w:hAnsi="Palatino Linotype"/>
          <w:b/>
        </w:rPr>
        <w:t xml:space="preserve"> </w:t>
      </w:r>
      <w:r w:rsidR="00786550" w:rsidRPr="00570269">
        <w:rPr>
          <w:rFonts w:ascii="Palatino Linotype" w:hAnsi="Palatino Linotype"/>
          <w:b/>
        </w:rPr>
        <w:t>7</w:t>
      </w:r>
    </w:p>
    <w:p w14:paraId="5D7CD3F5" w14:textId="77777777" w:rsidR="00431693" w:rsidRPr="00570269" w:rsidRDefault="00431693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Wartość umowy. Wynagrodzenie i płatności</w:t>
      </w:r>
    </w:p>
    <w:p w14:paraId="18DC482E" w14:textId="77777777" w:rsidR="00786550" w:rsidRPr="00570269" w:rsidRDefault="00786550" w:rsidP="006B4697">
      <w:pPr>
        <w:pStyle w:val="Akapitzlist"/>
        <w:numPr>
          <w:ilvl w:val="0"/>
          <w:numId w:val="1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Wysokość wynagrodzenia </w:t>
      </w:r>
      <w:r w:rsidR="00BB295E" w:rsidRPr="00570269">
        <w:rPr>
          <w:rFonts w:ascii="Palatino Linotype" w:hAnsi="Palatino Linotype"/>
        </w:rPr>
        <w:t>Wykonawcy</w:t>
      </w:r>
      <w:r w:rsidR="00321349" w:rsidRPr="00570269">
        <w:rPr>
          <w:rFonts w:ascii="Palatino Linotype" w:hAnsi="Palatino Linotype"/>
        </w:rPr>
        <w:t xml:space="preserve"> z tytułu realizacji przedmiotu umowy określa się do kwoty </w:t>
      </w:r>
      <w:r w:rsidR="00C4053B" w:rsidRPr="00570269">
        <w:rPr>
          <w:rFonts w:ascii="Palatino Linotype" w:hAnsi="Palatino Linotype"/>
        </w:rPr>
        <w:t>brutto</w:t>
      </w:r>
      <w:r w:rsidR="00D25C3E" w:rsidRPr="00570269">
        <w:rPr>
          <w:rFonts w:ascii="Palatino Linotype" w:hAnsi="Palatino Linotype"/>
        </w:rPr>
        <w:t xml:space="preserve"> </w:t>
      </w:r>
      <w:sdt>
        <w:sdtPr>
          <w:rPr>
            <w:rFonts w:ascii="Palatino Linotype" w:hAnsi="Palatino Linotype"/>
          </w:rPr>
          <w:alias w:val="kwota brutto"/>
          <w:tag w:val="kwota brutto"/>
          <w:id w:val="-875848853"/>
          <w:placeholder>
            <w:docPart w:val="9ACA3A49D6FB4A51AA0DBA2F09C709FE"/>
          </w:placeholder>
          <w:showingPlcHdr/>
        </w:sdtPr>
        <w:sdtEndPr/>
        <w:sdtContent>
          <w:r w:rsidR="00EF1686">
            <w:rPr>
              <w:rFonts w:ascii="Palatino Linotype" w:hAnsi="Palatino Linotype"/>
              <w:highlight w:val="yellow"/>
            </w:rPr>
            <w:t>__________</w:t>
          </w:r>
          <w:r w:rsidR="00EF1686" w:rsidRPr="00A91DCA">
            <w:rPr>
              <w:rFonts w:ascii="Palatino Linotype" w:hAnsi="Palatino Linotype"/>
              <w:highlight w:val="yellow"/>
            </w:rPr>
            <w:t>___</w:t>
          </w:r>
        </w:sdtContent>
      </w:sdt>
      <w:r w:rsidR="00EF1686" w:rsidRPr="00570269">
        <w:rPr>
          <w:rFonts w:ascii="Palatino Linotype" w:hAnsi="Palatino Linotype"/>
        </w:rPr>
        <w:t xml:space="preserve"> </w:t>
      </w:r>
      <w:r w:rsidR="00D25C3E" w:rsidRPr="00570269">
        <w:rPr>
          <w:rFonts w:ascii="Palatino Linotype" w:hAnsi="Palatino Linotype"/>
        </w:rPr>
        <w:t>PLN</w:t>
      </w:r>
      <w:r w:rsidR="00C4053B" w:rsidRPr="00570269">
        <w:rPr>
          <w:rFonts w:ascii="Palatino Linotype" w:hAnsi="Palatino Linotype"/>
        </w:rPr>
        <w:t xml:space="preserve"> (słownie</w:t>
      </w:r>
      <w:r w:rsidR="0009115B">
        <w:rPr>
          <w:rFonts w:ascii="Palatino Linotype" w:hAnsi="Palatino Linotype"/>
        </w:rPr>
        <w:t xml:space="preserve"> złotych</w:t>
      </w:r>
      <w:r w:rsidR="00C4053B" w:rsidRPr="00570269">
        <w:rPr>
          <w:rFonts w:ascii="Palatino Linotype" w:hAnsi="Palatino Linotype"/>
        </w:rPr>
        <w:t xml:space="preserve">: </w:t>
      </w:r>
      <w:sdt>
        <w:sdtPr>
          <w:rPr>
            <w:rFonts w:ascii="Palatino Linotype" w:hAnsi="Palatino Linotype"/>
          </w:rPr>
          <w:alias w:val="kwota brutto słownie"/>
          <w:tag w:val="kwota brutto słownie"/>
          <w:id w:val="-14080370"/>
          <w:placeholder>
            <w:docPart w:val="1D94882F805548A695C50E8DAA7CFCAE"/>
          </w:placeholder>
          <w:showingPlcHdr/>
        </w:sdtPr>
        <w:sdtEndPr/>
        <w:sdtContent>
          <w:r w:rsidR="00EF1686" w:rsidRPr="0024759E">
            <w:rPr>
              <w:highlight w:val="yellow"/>
            </w:rPr>
            <w:t>_____________</w:t>
          </w:r>
        </w:sdtContent>
      </w:sdt>
      <w:r w:rsidR="00EF1686" w:rsidRPr="00570269">
        <w:rPr>
          <w:rFonts w:ascii="Palatino Linotype" w:hAnsi="Palatino Linotype"/>
        </w:rPr>
        <w:t xml:space="preserve"> </w:t>
      </w:r>
      <w:r w:rsidR="0009115B">
        <w:rPr>
          <w:rFonts w:ascii="Palatino Linotype" w:hAnsi="Palatino Linotype"/>
        </w:rPr>
        <w:t>00</w:t>
      </w:r>
      <w:r w:rsidR="00431693" w:rsidRPr="00570269">
        <w:rPr>
          <w:rFonts w:ascii="Palatino Linotype" w:hAnsi="Palatino Linotype"/>
        </w:rPr>
        <w:t>/100</w:t>
      </w:r>
      <w:r w:rsidR="00C4053B" w:rsidRPr="00570269">
        <w:rPr>
          <w:rFonts w:ascii="Palatino Linotype" w:hAnsi="Palatino Linotype"/>
        </w:rPr>
        <w:t>)</w:t>
      </w:r>
      <w:r w:rsidR="00221B1C" w:rsidRPr="00570269">
        <w:rPr>
          <w:rFonts w:ascii="Palatino Linotype" w:hAnsi="Palatino Linotype"/>
        </w:rPr>
        <w:t>,</w:t>
      </w:r>
      <w:r w:rsidR="00C4053B" w:rsidRPr="00570269">
        <w:rPr>
          <w:rFonts w:ascii="Palatino Linotype" w:hAnsi="Palatino Linotype"/>
        </w:rPr>
        <w:t xml:space="preserve"> zawierającej podatek VAT w przewidzianej prawem wysokości stawki procentowej</w:t>
      </w:r>
      <w:r w:rsidR="007E6EA9" w:rsidRPr="00570269">
        <w:rPr>
          <w:rFonts w:ascii="Palatino Linotype" w:hAnsi="Palatino Linotype"/>
        </w:rPr>
        <w:t>,</w:t>
      </w:r>
      <w:r w:rsidR="00C4053B" w:rsidRPr="00570269">
        <w:rPr>
          <w:rFonts w:ascii="Palatino Linotype" w:hAnsi="Palatino Linotype"/>
        </w:rPr>
        <w:t xml:space="preserve"> obowiązującej w dniu złożenia oferty</w:t>
      </w:r>
      <w:r w:rsidR="007E6EA9" w:rsidRPr="00570269">
        <w:rPr>
          <w:rFonts w:ascii="Palatino Linotype" w:hAnsi="Palatino Linotype"/>
        </w:rPr>
        <w:t>,</w:t>
      </w:r>
      <w:r w:rsidR="00C4053B" w:rsidRPr="00570269">
        <w:rPr>
          <w:rFonts w:ascii="Palatino Linotype" w:hAnsi="Palatino Linotype"/>
        </w:rPr>
        <w:t xml:space="preserve"> w kwocie: </w:t>
      </w:r>
      <w:sdt>
        <w:sdtPr>
          <w:rPr>
            <w:rFonts w:ascii="Palatino Linotype" w:hAnsi="Palatino Linotype"/>
          </w:rPr>
          <w:alias w:val="kwota VAT"/>
          <w:tag w:val="kwota VAT"/>
          <w:id w:val="-1919785526"/>
          <w:placeholder>
            <w:docPart w:val="9420F66C6CD44874964DB695314F43CE"/>
          </w:placeholder>
          <w:showingPlcHdr/>
        </w:sdtPr>
        <w:sdtEndPr/>
        <w:sdtContent>
          <w:r w:rsidR="00EF1686">
            <w:rPr>
              <w:rFonts w:ascii="Palatino Linotype" w:hAnsi="Palatino Linotype"/>
              <w:highlight w:val="yellow"/>
            </w:rPr>
            <w:t>__________</w:t>
          </w:r>
          <w:r w:rsidR="00EF1686" w:rsidRPr="00A91DCA">
            <w:rPr>
              <w:rFonts w:ascii="Palatino Linotype" w:hAnsi="Palatino Linotype"/>
              <w:highlight w:val="yellow"/>
            </w:rPr>
            <w:t>___</w:t>
          </w:r>
        </w:sdtContent>
      </w:sdt>
      <w:r w:rsidR="00C4053B" w:rsidRPr="00570269">
        <w:rPr>
          <w:rFonts w:ascii="Palatino Linotype" w:hAnsi="Palatino Linotype"/>
        </w:rPr>
        <w:t xml:space="preserve"> PLN (słownie</w:t>
      </w:r>
      <w:r w:rsidR="0009115B">
        <w:rPr>
          <w:rFonts w:ascii="Palatino Linotype" w:hAnsi="Palatino Linotype"/>
        </w:rPr>
        <w:t xml:space="preserve"> złotych</w:t>
      </w:r>
      <w:r w:rsidR="00C4053B" w:rsidRPr="00570269">
        <w:rPr>
          <w:rFonts w:ascii="Palatino Linotype" w:hAnsi="Palatino Linotype"/>
        </w:rPr>
        <w:t xml:space="preserve">: </w:t>
      </w:r>
      <w:sdt>
        <w:sdtPr>
          <w:rPr>
            <w:rFonts w:ascii="Palatino Linotype" w:hAnsi="Palatino Linotype"/>
          </w:rPr>
          <w:alias w:val="kwota VAT słownie"/>
          <w:tag w:val="kwota VAT słownie"/>
          <w:id w:val="-1777390080"/>
          <w:placeholder>
            <w:docPart w:val="770910BA34DF4BFC8987E2B3CD384C4C"/>
          </w:placeholder>
          <w:showingPlcHdr/>
        </w:sdtPr>
        <w:sdtEndPr/>
        <w:sdtContent>
          <w:r w:rsidR="00EF1686">
            <w:rPr>
              <w:rFonts w:ascii="Palatino Linotype" w:hAnsi="Palatino Linotype"/>
              <w:highlight w:val="yellow"/>
            </w:rPr>
            <w:t>__________</w:t>
          </w:r>
          <w:r w:rsidR="00EF1686" w:rsidRPr="00A91DCA">
            <w:rPr>
              <w:rFonts w:ascii="Palatino Linotype" w:hAnsi="Palatino Linotype"/>
              <w:highlight w:val="yellow"/>
            </w:rPr>
            <w:t>___</w:t>
          </w:r>
        </w:sdtContent>
      </w:sdt>
      <w:r w:rsidR="00C4053B" w:rsidRPr="00570269">
        <w:rPr>
          <w:rFonts w:ascii="Palatino Linotype" w:hAnsi="Palatino Linotype"/>
        </w:rPr>
        <w:t xml:space="preserve"> </w:t>
      </w:r>
      <w:r w:rsidR="0009115B">
        <w:rPr>
          <w:rFonts w:ascii="Palatino Linotype" w:hAnsi="Palatino Linotype"/>
        </w:rPr>
        <w:t>00</w:t>
      </w:r>
      <w:r w:rsidR="00431693" w:rsidRPr="00570269">
        <w:rPr>
          <w:rFonts w:ascii="Palatino Linotype" w:hAnsi="Palatino Linotype"/>
        </w:rPr>
        <w:t>/100</w:t>
      </w:r>
      <w:r w:rsidR="00C4053B" w:rsidRPr="00570269">
        <w:rPr>
          <w:rFonts w:ascii="Palatino Linotype" w:hAnsi="Palatino Linotype"/>
        </w:rPr>
        <w:t xml:space="preserve">), </w:t>
      </w:r>
      <w:r w:rsidR="00D25C3E" w:rsidRPr="00570269">
        <w:rPr>
          <w:rFonts w:ascii="Palatino Linotype" w:hAnsi="Palatino Linotype"/>
        </w:rPr>
        <w:t>z zastrzeżeniem ust. 4.</w:t>
      </w:r>
    </w:p>
    <w:p w14:paraId="55C9CEF2" w14:textId="77777777" w:rsidR="00321349" w:rsidRPr="00570269" w:rsidRDefault="00321349" w:rsidP="006B4697">
      <w:pPr>
        <w:pStyle w:val="Akapitzlist"/>
        <w:numPr>
          <w:ilvl w:val="0"/>
          <w:numId w:val="1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Wartość umowy wymieniona w ust. 1 stanowi maksymalną wartość zobowiązania </w:t>
      </w:r>
      <w:r w:rsidR="00C4053B" w:rsidRPr="00570269">
        <w:rPr>
          <w:rFonts w:ascii="Palatino Linotype" w:hAnsi="Palatino Linotype"/>
        </w:rPr>
        <w:t>Zamawiającego wynikającą</w:t>
      </w:r>
      <w:r w:rsidRPr="00570269">
        <w:rPr>
          <w:rFonts w:ascii="Palatino Linotype" w:hAnsi="Palatino Linotype"/>
        </w:rPr>
        <w:t xml:space="preserve"> z niniejszej umowy.</w:t>
      </w:r>
    </w:p>
    <w:p w14:paraId="3A1509A2" w14:textId="77777777" w:rsidR="00321349" w:rsidRPr="00570269" w:rsidRDefault="00321349" w:rsidP="006B4697">
      <w:pPr>
        <w:pStyle w:val="Akapitzlist"/>
        <w:numPr>
          <w:ilvl w:val="0"/>
          <w:numId w:val="1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Wyna</w:t>
      </w:r>
      <w:r w:rsidR="0011260A">
        <w:rPr>
          <w:rFonts w:ascii="Palatino Linotype" w:hAnsi="Palatino Linotype"/>
        </w:rPr>
        <w:t>grodzenie Wykonawcy za dostawy p</w:t>
      </w:r>
      <w:r w:rsidRPr="00570269">
        <w:rPr>
          <w:rFonts w:ascii="Palatino Linotype" w:hAnsi="Palatino Linotype"/>
        </w:rPr>
        <w:t>aliw będzie ustalane na podstawie zrealizowanych przez Wykonawcę Zleceń, których prawidłowość wykonania zostanie p</w:t>
      </w:r>
      <w:r w:rsidR="00302493" w:rsidRPr="00570269">
        <w:rPr>
          <w:rFonts w:ascii="Palatino Linotype" w:hAnsi="Palatino Linotype"/>
        </w:rPr>
        <w:t>otwierdzona zgodnie z §</w:t>
      </w:r>
      <w:r w:rsidR="00A35742" w:rsidRPr="00570269">
        <w:rPr>
          <w:rFonts w:ascii="Palatino Linotype" w:hAnsi="Palatino Linotype"/>
        </w:rPr>
        <w:t>4</w:t>
      </w:r>
      <w:r w:rsidRPr="00570269">
        <w:rPr>
          <w:rFonts w:ascii="Palatino Linotype" w:hAnsi="Palatino Linotype"/>
        </w:rPr>
        <w:t>.</w:t>
      </w:r>
    </w:p>
    <w:p w14:paraId="541F5F05" w14:textId="77777777" w:rsidR="000F660D" w:rsidRPr="00570269" w:rsidRDefault="00321349" w:rsidP="006B4697">
      <w:pPr>
        <w:pStyle w:val="Akapitzlist"/>
        <w:numPr>
          <w:ilvl w:val="0"/>
          <w:numId w:val="1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  <w:iCs/>
        </w:rPr>
        <w:t>Rzeczywiste wynagrodzenie</w:t>
      </w:r>
      <w:r w:rsidRPr="00570269">
        <w:rPr>
          <w:rFonts w:ascii="Palatino Linotype" w:hAnsi="Palatino Linotype"/>
        </w:rPr>
        <w:t xml:space="preserve"> Wykonawcy stanowić będzie wynik iloczynu ilości </w:t>
      </w:r>
      <w:r w:rsidR="000F660D" w:rsidRPr="00570269">
        <w:rPr>
          <w:rFonts w:ascii="Palatino Linotype" w:hAnsi="Palatino Linotype"/>
        </w:rPr>
        <w:t xml:space="preserve">oleju </w:t>
      </w:r>
      <w:r w:rsidR="00D15202" w:rsidRPr="00570269">
        <w:rPr>
          <w:rFonts w:ascii="Palatino Linotype" w:hAnsi="Palatino Linotype"/>
        </w:rPr>
        <w:t>napędowego</w:t>
      </w:r>
      <w:r w:rsidR="000F660D" w:rsidRPr="00570269">
        <w:rPr>
          <w:rFonts w:ascii="Palatino Linotype" w:hAnsi="Palatino Linotype"/>
        </w:rPr>
        <w:t xml:space="preserve"> grzewczego i ceny jednostkowej za litr oleju </w:t>
      </w:r>
      <w:r w:rsidR="00D15202" w:rsidRPr="00570269">
        <w:rPr>
          <w:rFonts w:ascii="Palatino Linotype" w:hAnsi="Palatino Linotype"/>
        </w:rPr>
        <w:t>napędowego</w:t>
      </w:r>
      <w:r w:rsidR="000F660D" w:rsidRPr="00570269">
        <w:rPr>
          <w:rFonts w:ascii="Palatino Linotype" w:hAnsi="Palatino Linotype"/>
        </w:rPr>
        <w:t xml:space="preserve"> grzewczego </w:t>
      </w:r>
      <w:r w:rsidR="00992676">
        <w:rPr>
          <w:rFonts w:ascii="Palatino Linotype" w:hAnsi="Palatino Linotype"/>
        </w:rPr>
        <w:br/>
      </w:r>
      <w:r w:rsidR="000F660D" w:rsidRPr="00570269">
        <w:rPr>
          <w:rFonts w:ascii="Palatino Linotype" w:hAnsi="Palatino Linotype"/>
        </w:rPr>
        <w:lastRenderedPageBreak/>
        <w:t>z uwzględnieniem walo</w:t>
      </w:r>
      <w:r w:rsidR="00D25C3E" w:rsidRPr="00570269">
        <w:rPr>
          <w:rFonts w:ascii="Palatino Linotype" w:hAnsi="Palatino Linotype"/>
        </w:rPr>
        <w:t>ryzacji ceny określonej w ust. 6</w:t>
      </w:r>
      <w:r w:rsidR="000F660D" w:rsidRPr="00570269">
        <w:rPr>
          <w:rFonts w:ascii="Palatino Linotype" w:hAnsi="Palatino Linotype"/>
        </w:rPr>
        <w:t xml:space="preserve"> z zastrzeżeniem, że wynagrodzenie nie przekroczy kwoty określonej w ust. 1.</w:t>
      </w:r>
    </w:p>
    <w:p w14:paraId="528D347B" w14:textId="77777777" w:rsidR="00321349" w:rsidRPr="00570269" w:rsidRDefault="00321349" w:rsidP="006B4697">
      <w:pPr>
        <w:pStyle w:val="Akapitzlist"/>
        <w:numPr>
          <w:ilvl w:val="0"/>
          <w:numId w:val="1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Cena jednostkowa netto</w:t>
      </w:r>
      <w:r w:rsidR="000F660D" w:rsidRPr="00570269">
        <w:rPr>
          <w:rFonts w:ascii="Palatino Linotype" w:hAnsi="Palatino Linotype"/>
        </w:rPr>
        <w:t xml:space="preserve"> za 1</w:t>
      </w:r>
      <w:r w:rsidR="00C4053B" w:rsidRPr="00570269">
        <w:rPr>
          <w:rFonts w:ascii="Palatino Linotype" w:hAnsi="Palatino Linotype"/>
        </w:rPr>
        <w:t xml:space="preserve"> litr</w:t>
      </w:r>
      <w:r w:rsidRPr="00570269">
        <w:rPr>
          <w:rFonts w:ascii="Palatino Linotype" w:hAnsi="Palatino Linotype"/>
        </w:rPr>
        <w:t xml:space="preserve"> Paliwa, określona w Formularzu cenowym</w:t>
      </w:r>
      <w:r w:rsidR="000F660D" w:rsidRPr="00570269">
        <w:rPr>
          <w:rFonts w:ascii="Palatino Linotype" w:hAnsi="Palatino Linotype"/>
        </w:rPr>
        <w:t xml:space="preserve">, stanowiącym </w:t>
      </w:r>
      <w:r w:rsidR="00A61A3D" w:rsidRPr="00570269">
        <w:rPr>
          <w:rFonts w:ascii="Palatino Linotype" w:hAnsi="Palatino Linotype"/>
        </w:rPr>
        <w:t>załącznik nr 3</w:t>
      </w:r>
      <w:r w:rsidR="00A35742" w:rsidRPr="00570269">
        <w:rPr>
          <w:rFonts w:ascii="Palatino Linotype" w:hAnsi="Palatino Linotype"/>
        </w:rPr>
        <w:t xml:space="preserve"> do umowy, ustalona</w:t>
      </w:r>
      <w:r w:rsidR="000F660D" w:rsidRPr="00570269">
        <w:rPr>
          <w:rFonts w:ascii="Palatino Linotype" w:hAnsi="Palatino Linotype"/>
        </w:rPr>
        <w:t xml:space="preserve"> na dzień </w:t>
      </w:r>
      <w:sdt>
        <w:sdtPr>
          <w:rPr>
            <w:rFonts w:ascii="Palatino Linotype" w:hAnsi="Palatino Linotype"/>
          </w:rPr>
          <w:alias w:val="data"/>
          <w:tag w:val="data"/>
          <w:id w:val="351235202"/>
          <w:placeholder>
            <w:docPart w:val="BBE2E90E243E44D691FF7EA8ED0776E6"/>
          </w:placeholder>
          <w:date>
            <w:dateFormat w:val="dd-MM-yyyy"/>
            <w:lid w:val="pl-PL"/>
            <w:storeMappedDataAs w:val="dateTime"/>
            <w:calendar w:val="gregorian"/>
          </w:date>
        </w:sdtPr>
        <w:sdtEndPr/>
        <w:sdtContent>
          <w:r w:rsidR="00EF1686" w:rsidRPr="00905AC1">
            <w:rPr>
              <w:rFonts w:ascii="Palatino Linotype" w:hAnsi="Palatino Linotype"/>
              <w:highlight w:val="yellow"/>
            </w:rPr>
            <w:t>______________</w:t>
          </w:r>
        </w:sdtContent>
      </w:sdt>
      <w:r w:rsidR="000F660D" w:rsidRPr="00570269">
        <w:rPr>
          <w:rFonts w:ascii="Palatino Linotype" w:hAnsi="Palatino Linotype"/>
        </w:rPr>
        <w:t xml:space="preserve"> roku, wynosi </w:t>
      </w:r>
      <w:sdt>
        <w:sdtPr>
          <w:rPr>
            <w:rFonts w:ascii="Palatino Linotype" w:hAnsi="Palatino Linotype"/>
          </w:rPr>
          <w:alias w:val="kwota netto"/>
          <w:tag w:val="kwota netto"/>
          <w:id w:val="-1678027935"/>
          <w:placeholder>
            <w:docPart w:val="F886C0E5CD454104B8BCFBDBB12E7507"/>
          </w:placeholder>
          <w:showingPlcHdr/>
        </w:sdtPr>
        <w:sdtEndPr/>
        <w:sdtContent>
          <w:r w:rsidR="00EF1686">
            <w:rPr>
              <w:rFonts w:ascii="Palatino Linotype" w:hAnsi="Palatino Linotype"/>
              <w:highlight w:val="yellow"/>
            </w:rPr>
            <w:t>__________</w:t>
          </w:r>
          <w:r w:rsidR="00EF1686" w:rsidRPr="00A91DCA">
            <w:rPr>
              <w:rFonts w:ascii="Palatino Linotype" w:hAnsi="Palatino Linotype"/>
              <w:highlight w:val="yellow"/>
            </w:rPr>
            <w:t>___</w:t>
          </w:r>
        </w:sdtContent>
      </w:sdt>
      <w:r w:rsidR="00EF1686" w:rsidRPr="00570269">
        <w:rPr>
          <w:rFonts w:ascii="Palatino Linotype" w:hAnsi="Palatino Linotype"/>
        </w:rPr>
        <w:t xml:space="preserve"> </w:t>
      </w:r>
      <w:r w:rsidR="0013606E" w:rsidRPr="00570269">
        <w:rPr>
          <w:rFonts w:ascii="Palatino Linotype" w:hAnsi="Palatino Linotype"/>
        </w:rPr>
        <w:t>zł (słownie</w:t>
      </w:r>
      <w:r w:rsidR="00992676">
        <w:rPr>
          <w:rFonts w:ascii="Palatino Linotype" w:hAnsi="Palatino Linotype"/>
        </w:rPr>
        <w:t xml:space="preserve"> złotych:</w:t>
      </w:r>
      <w:r w:rsidR="00EF1686" w:rsidRPr="00EF1686">
        <w:rPr>
          <w:rFonts w:ascii="Palatino Linotype" w:hAnsi="Palatino Linotype"/>
        </w:rPr>
        <w:t xml:space="preserve"> </w:t>
      </w:r>
      <w:sdt>
        <w:sdtPr>
          <w:rPr>
            <w:rFonts w:ascii="Palatino Linotype" w:hAnsi="Palatino Linotype"/>
          </w:rPr>
          <w:alias w:val="kwota netto słownie"/>
          <w:tag w:val="kwota netto słownie"/>
          <w:id w:val="1389378153"/>
          <w:placeholder>
            <w:docPart w:val="C4E143585F5E424D9EFCEFE0F23EC2E4"/>
          </w:placeholder>
          <w:showingPlcHdr/>
        </w:sdtPr>
        <w:sdtEndPr/>
        <w:sdtContent>
          <w:r w:rsidR="00EF1686">
            <w:rPr>
              <w:rFonts w:ascii="Palatino Linotype" w:hAnsi="Palatino Linotype"/>
              <w:highlight w:val="yellow"/>
            </w:rPr>
            <w:t>__________</w:t>
          </w:r>
          <w:r w:rsidR="00EF1686" w:rsidRPr="00A91DCA">
            <w:rPr>
              <w:rFonts w:ascii="Palatino Linotype" w:hAnsi="Palatino Linotype"/>
              <w:highlight w:val="yellow"/>
            </w:rPr>
            <w:t>___</w:t>
          </w:r>
        </w:sdtContent>
      </w:sdt>
      <w:r w:rsidR="000F660D" w:rsidRPr="00570269">
        <w:rPr>
          <w:rFonts w:ascii="Palatino Linotype" w:hAnsi="Palatino Linotype"/>
        </w:rPr>
        <w:t>).</w:t>
      </w:r>
    </w:p>
    <w:p w14:paraId="0E234195" w14:textId="77777777" w:rsidR="000F660D" w:rsidRPr="00570269" w:rsidRDefault="000F660D" w:rsidP="0011260A">
      <w:pPr>
        <w:spacing w:after="0"/>
        <w:ind w:left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Powyższa cena </w:t>
      </w:r>
      <w:r w:rsidR="00A35742" w:rsidRPr="00570269">
        <w:rPr>
          <w:rFonts w:ascii="Palatino Linotype" w:hAnsi="Palatino Linotype"/>
        </w:rPr>
        <w:t xml:space="preserve">została </w:t>
      </w:r>
      <w:r w:rsidR="0011260A">
        <w:rPr>
          <w:rFonts w:ascii="Palatino Linotype" w:hAnsi="Palatino Linotype"/>
        </w:rPr>
        <w:t>określona dla p</w:t>
      </w:r>
      <w:r w:rsidRPr="00570269">
        <w:rPr>
          <w:rFonts w:ascii="Palatino Linotype" w:hAnsi="Palatino Linotype"/>
        </w:rPr>
        <w:t>aliwa w temperaturze referencyjnej + 15° C</w:t>
      </w:r>
      <w:r w:rsidR="00A35742" w:rsidRPr="00570269">
        <w:rPr>
          <w:rFonts w:ascii="Palatino Linotype" w:hAnsi="Palatino Linotype"/>
        </w:rPr>
        <w:t xml:space="preserve"> </w:t>
      </w:r>
      <w:r w:rsidR="00992676">
        <w:rPr>
          <w:rFonts w:ascii="Palatino Linotype" w:hAnsi="Palatino Linotype"/>
        </w:rPr>
        <w:br/>
      </w:r>
      <w:r w:rsidRPr="00570269">
        <w:rPr>
          <w:rFonts w:ascii="Palatino Linotype" w:hAnsi="Palatino Linotype"/>
        </w:rPr>
        <w:t xml:space="preserve">i zawiera zysk </w:t>
      </w:r>
      <w:r w:rsidR="00A35742" w:rsidRPr="00570269">
        <w:rPr>
          <w:rFonts w:ascii="Palatino Linotype" w:hAnsi="Palatino Linotype"/>
        </w:rPr>
        <w:t>oraz</w:t>
      </w:r>
      <w:r w:rsidRPr="00570269">
        <w:rPr>
          <w:rFonts w:ascii="Palatino Linotype" w:hAnsi="Palatino Linotype"/>
        </w:rPr>
        <w:t xml:space="preserve"> wszelkie koszty, łącznie z kosztami dostawy do siedziby Zamawiającego i uzyskaniem świade</w:t>
      </w:r>
      <w:r w:rsidR="0011260A">
        <w:rPr>
          <w:rFonts w:ascii="Palatino Linotype" w:hAnsi="Palatino Linotype"/>
        </w:rPr>
        <w:t>ctwa jakości dla dostarczanego p</w:t>
      </w:r>
      <w:r w:rsidRPr="00570269">
        <w:rPr>
          <w:rFonts w:ascii="Palatino Linotype" w:hAnsi="Palatino Linotype"/>
        </w:rPr>
        <w:t>aliwa.</w:t>
      </w:r>
    </w:p>
    <w:p w14:paraId="79979E02" w14:textId="77777777" w:rsidR="000F660D" w:rsidRPr="00570269" w:rsidRDefault="000F660D" w:rsidP="006B4697">
      <w:pPr>
        <w:pStyle w:val="Akapitzlist"/>
        <w:numPr>
          <w:ilvl w:val="0"/>
          <w:numId w:val="1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Wykonawca zobowiązuje </w:t>
      </w:r>
      <w:r w:rsidR="0011260A">
        <w:rPr>
          <w:rFonts w:ascii="Palatino Linotype" w:hAnsi="Palatino Linotype"/>
        </w:rPr>
        <w:t>się, iż cena jednostkowa netto p</w:t>
      </w:r>
      <w:r w:rsidRPr="00570269">
        <w:rPr>
          <w:rFonts w:ascii="Palatino Linotype" w:hAnsi="Palatino Linotype"/>
        </w:rPr>
        <w:t>aliwa na dzień dostawy, nie może być wyższa od ceny wyliczonej w oparciu o iloczyn średniej a</w:t>
      </w:r>
      <w:r w:rsidR="00510D90" w:rsidRPr="00570269">
        <w:rPr>
          <w:rFonts w:ascii="Palatino Linotype" w:hAnsi="Palatino Linotype"/>
        </w:rPr>
        <w:t>rytmet</w:t>
      </w:r>
      <w:r w:rsidRPr="00570269">
        <w:rPr>
          <w:rFonts w:ascii="Palatino Linotype" w:hAnsi="Palatino Linotype"/>
        </w:rPr>
        <w:t xml:space="preserve">ycznej aktualnych </w:t>
      </w:r>
      <w:r w:rsidR="0011260A">
        <w:rPr>
          <w:rFonts w:ascii="Palatino Linotype" w:hAnsi="Palatino Linotype"/>
        </w:rPr>
        <w:t>w tym dniu cen hurtowych netto p</w:t>
      </w:r>
      <w:r w:rsidRPr="00570269">
        <w:rPr>
          <w:rFonts w:ascii="Palatino Linotype" w:hAnsi="Palatino Linotype"/>
        </w:rPr>
        <w:t>aliwa</w:t>
      </w:r>
      <w:r w:rsidR="003F085E" w:rsidRPr="00570269">
        <w:rPr>
          <w:rFonts w:ascii="Palatino Linotype" w:hAnsi="Palatino Linotype"/>
        </w:rPr>
        <w:t xml:space="preserve"> obowiązującego u dwóch podstawowych producentów Paliwa na rynku krajowym tj. PKN Orlen S.A. i Grupy Lotos S.A., publikowanych na ich stronach internetowych (www.orlen.pl – ORLEN-Polska-Hurtowe ceny paliw- Olej napędo</w:t>
      </w:r>
      <w:r w:rsidR="00AA5D85" w:rsidRPr="00570269">
        <w:rPr>
          <w:rFonts w:ascii="Palatino Linotype" w:hAnsi="Palatino Linotype"/>
        </w:rPr>
        <w:t>wy g</w:t>
      </w:r>
      <w:r w:rsidR="003F085E" w:rsidRPr="00570269">
        <w:rPr>
          <w:rFonts w:ascii="Palatino Linotype" w:hAnsi="Palatino Linotype"/>
        </w:rPr>
        <w:t>rzewczy Ekoterm Plus oraz www.lotos.pl- Grupa LOTOS S.A.- Hurtowe ceny paliw –</w:t>
      </w:r>
      <w:r w:rsidR="00606547">
        <w:rPr>
          <w:rFonts w:ascii="Palatino Linotype" w:hAnsi="Palatino Linotype"/>
        </w:rPr>
        <w:t xml:space="preserve"> </w:t>
      </w:r>
      <w:r w:rsidR="003F085E" w:rsidRPr="00570269">
        <w:rPr>
          <w:rFonts w:ascii="Palatino Linotype" w:hAnsi="Palatino Linotype"/>
        </w:rPr>
        <w:t xml:space="preserve">Olej napędowy do celów opałowych LOTOS RED) oraz współczynnika cenowego dla oleju </w:t>
      </w:r>
      <w:r w:rsidR="00D15202" w:rsidRPr="00570269">
        <w:rPr>
          <w:rFonts w:ascii="Palatino Linotype" w:hAnsi="Palatino Linotype"/>
        </w:rPr>
        <w:t>napędowego</w:t>
      </w:r>
      <w:r w:rsidR="003F085E" w:rsidRPr="00570269">
        <w:rPr>
          <w:rFonts w:ascii="Palatino Linotype" w:hAnsi="Palatino Linotype"/>
        </w:rPr>
        <w:t xml:space="preserve"> grzewczego w wysokości</w:t>
      </w:r>
      <w:r w:rsidR="00D25C3E" w:rsidRPr="00570269">
        <w:rPr>
          <w:rFonts w:ascii="Palatino Linotype" w:hAnsi="Palatino Linotype"/>
        </w:rPr>
        <w:t xml:space="preserve"> </w:t>
      </w:r>
      <w:sdt>
        <w:sdtPr>
          <w:rPr>
            <w:rFonts w:ascii="Palatino Linotype" w:hAnsi="Palatino Linotype"/>
            <w:color w:val="000000"/>
          </w:rPr>
          <w:alias w:val="współczynnik cenowy"/>
          <w:tag w:val="współczynnik cenowy"/>
          <w:id w:val="-143967422"/>
          <w:placeholder>
            <w:docPart w:val="8F94D6B8C6744178AD358FE77A6DD544"/>
          </w:placeholder>
          <w:showingPlcHdr/>
        </w:sdtPr>
        <w:sdtEndPr/>
        <w:sdtContent>
          <w:r w:rsidR="00C01C7C">
            <w:rPr>
              <w:rFonts w:ascii="Palatino Linotype" w:hAnsi="Palatino Linotype"/>
              <w:color w:val="000000"/>
              <w:highlight w:val="yellow"/>
            </w:rPr>
            <w:t>____</w:t>
          </w:r>
        </w:sdtContent>
      </w:sdt>
      <w:r w:rsidR="00D25C3E" w:rsidRPr="00570269">
        <w:rPr>
          <w:rFonts w:ascii="Palatino Linotype" w:hAnsi="Palatino Linotype"/>
        </w:rPr>
        <w:t xml:space="preserve"> - określonego</w:t>
      </w:r>
      <w:r w:rsidR="00A5446D">
        <w:rPr>
          <w:rFonts w:ascii="Palatino Linotype" w:hAnsi="Palatino Linotype"/>
        </w:rPr>
        <w:t xml:space="preserve"> w f</w:t>
      </w:r>
      <w:r w:rsidR="003F085E" w:rsidRPr="00570269">
        <w:rPr>
          <w:rFonts w:ascii="Palatino Linotype" w:hAnsi="Palatino Linotype"/>
        </w:rPr>
        <w:t xml:space="preserve">ormularzu cenowym stanowiącym </w:t>
      </w:r>
      <w:r w:rsidR="00A61A3D" w:rsidRPr="00570269">
        <w:rPr>
          <w:rFonts w:ascii="Palatino Linotype" w:hAnsi="Palatino Linotype"/>
        </w:rPr>
        <w:t>załącznik nr 3</w:t>
      </w:r>
      <w:r w:rsidR="003F085E" w:rsidRPr="00570269">
        <w:rPr>
          <w:rFonts w:ascii="Palatino Linotype" w:hAnsi="Palatino Linotype"/>
        </w:rPr>
        <w:t xml:space="preserve"> do niniejszej umowy.</w:t>
      </w:r>
    </w:p>
    <w:p w14:paraId="4895AB5C" w14:textId="77777777" w:rsidR="003F085E" w:rsidRPr="00570269" w:rsidRDefault="003F085E" w:rsidP="006B4697">
      <w:pPr>
        <w:pStyle w:val="Akapitzlist"/>
        <w:numPr>
          <w:ilvl w:val="0"/>
          <w:numId w:val="1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Do cen</w:t>
      </w:r>
      <w:r w:rsidR="00D25C3E" w:rsidRPr="00570269">
        <w:rPr>
          <w:rFonts w:ascii="Palatino Linotype" w:hAnsi="Palatino Linotype"/>
        </w:rPr>
        <w:t>y</w:t>
      </w:r>
      <w:r w:rsidRPr="00570269">
        <w:rPr>
          <w:rFonts w:ascii="Palatino Linotype" w:hAnsi="Palatino Linotype"/>
        </w:rPr>
        <w:t xml:space="preserve"> netto wyliczo</w:t>
      </w:r>
      <w:r w:rsidR="00D25C3E" w:rsidRPr="00570269">
        <w:rPr>
          <w:rFonts w:ascii="Palatino Linotype" w:hAnsi="Palatino Linotype"/>
        </w:rPr>
        <w:t>nej</w:t>
      </w:r>
      <w:r w:rsidR="00A35742" w:rsidRPr="00570269">
        <w:rPr>
          <w:rFonts w:ascii="Palatino Linotype" w:hAnsi="Palatino Linotype"/>
        </w:rPr>
        <w:t xml:space="preserve"> w sposób określony w ust. 6</w:t>
      </w:r>
      <w:r w:rsidRPr="00570269">
        <w:rPr>
          <w:rFonts w:ascii="Palatino Linotype" w:hAnsi="Palatino Linotype"/>
        </w:rPr>
        <w:t xml:space="preserve"> zostanie doliczony podatek od towarów i usług (podatek VAT) w wysokości określonej przepisami obowiązującymi na dzień spełnienia świadczenia przez Wykonawcę.</w:t>
      </w:r>
    </w:p>
    <w:p w14:paraId="30DBD359" w14:textId="77777777" w:rsidR="003F085E" w:rsidRPr="00570269" w:rsidRDefault="003F085E" w:rsidP="006B4697">
      <w:pPr>
        <w:pStyle w:val="Akapitzlist"/>
        <w:numPr>
          <w:ilvl w:val="0"/>
          <w:numId w:val="16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Strony ustalają, iż współczynni</w:t>
      </w:r>
      <w:r w:rsidR="00D25C3E" w:rsidRPr="00570269">
        <w:rPr>
          <w:rFonts w:ascii="Palatino Linotype" w:hAnsi="Palatino Linotype"/>
        </w:rPr>
        <w:t>k cenowy, o którym mowa w ust. 6</w:t>
      </w:r>
      <w:r w:rsidRPr="00570269">
        <w:rPr>
          <w:rFonts w:ascii="Palatino Linotype" w:hAnsi="Palatino Linotype"/>
        </w:rPr>
        <w:t xml:space="preserve"> będzie stały w całym okresie obowiązywania umowy.</w:t>
      </w:r>
    </w:p>
    <w:p w14:paraId="7C47B886" w14:textId="77777777" w:rsidR="003F085E" w:rsidRPr="00570269" w:rsidRDefault="00606547" w:rsidP="006B4697">
      <w:pPr>
        <w:pStyle w:val="Akapitzlist"/>
        <w:numPr>
          <w:ilvl w:val="0"/>
          <w:numId w:val="16"/>
        </w:numPr>
        <w:spacing w:after="0"/>
        <w:ind w:left="284" w:hanging="28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Za dostarczone p</w:t>
      </w:r>
      <w:r w:rsidR="003F085E" w:rsidRPr="00570269">
        <w:rPr>
          <w:rFonts w:ascii="Palatino Linotype" w:hAnsi="Palatino Linotype"/>
        </w:rPr>
        <w:t>aliwo Wykonawca będzie wystawiał faktury z uwzględnieniem następujących informacji:</w:t>
      </w:r>
    </w:p>
    <w:p w14:paraId="667ED98C" w14:textId="77777777" w:rsidR="0005691F" w:rsidRDefault="0005691F" w:rsidP="006B4697">
      <w:pPr>
        <w:pStyle w:val="Akapitzlist"/>
        <w:numPr>
          <w:ilvl w:val="0"/>
          <w:numId w:val="17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05691F">
        <w:rPr>
          <w:rFonts w:ascii="Palatino Linotype" w:hAnsi="Palatino Linotype"/>
        </w:rPr>
        <w:t>Nabywca – Województwo Warmińsko-Mazurskie, ul. E. Plater 1, 10-562 Olsztyn, NIP 739-38-90-447</w:t>
      </w:r>
    </w:p>
    <w:p w14:paraId="2B6CCD37" w14:textId="77777777" w:rsidR="003F085E" w:rsidRPr="00570269" w:rsidRDefault="0005691F" w:rsidP="006B4697">
      <w:pPr>
        <w:pStyle w:val="Akapitzlist"/>
        <w:numPr>
          <w:ilvl w:val="0"/>
          <w:numId w:val="17"/>
        </w:numPr>
        <w:spacing w:after="0"/>
        <w:ind w:left="567" w:hanging="283"/>
        <w:jc w:val="both"/>
        <w:rPr>
          <w:rFonts w:ascii="Palatino Linotype" w:hAnsi="Palatino Linotype"/>
        </w:rPr>
      </w:pPr>
      <w:r>
        <w:rPr>
          <w:rFonts w:ascii="Palatino Linotype" w:hAnsi="Palatino Linotype"/>
          <w:color w:val="000000"/>
        </w:rPr>
        <w:t>Odbiorca -</w:t>
      </w:r>
      <w:r w:rsidRPr="002A1262">
        <w:rPr>
          <w:rFonts w:ascii="Palatino Linotype" w:hAnsi="Palatino Linotype"/>
          <w:color w:val="000000"/>
        </w:rPr>
        <w:t xml:space="preserve"> Zarząd Dróg Wojewódzkich, 10 – 602 Olsztyn, ul. </w:t>
      </w:r>
      <w:r w:rsidR="000577A3">
        <w:rPr>
          <w:rFonts w:ascii="Palatino Linotype" w:hAnsi="Palatino Linotype"/>
          <w:bCs/>
        </w:rPr>
        <w:t>5 Wileńskiej Brygady AK</w:t>
      </w:r>
      <w:r>
        <w:rPr>
          <w:rFonts w:ascii="Palatino Linotype" w:hAnsi="Palatino Linotype"/>
          <w:color w:val="000000"/>
        </w:rPr>
        <w:t xml:space="preserve"> 28b</w:t>
      </w:r>
      <w:r w:rsidR="00D25C3E" w:rsidRPr="00570269">
        <w:rPr>
          <w:rFonts w:ascii="Palatino Linotype" w:hAnsi="Palatino Linotype"/>
        </w:rPr>
        <w:t>;</w:t>
      </w:r>
      <w:r w:rsidR="003F085E" w:rsidRPr="00570269">
        <w:rPr>
          <w:rFonts w:ascii="Palatino Linotype" w:hAnsi="Palatino Linotype"/>
        </w:rPr>
        <w:t xml:space="preserve"> </w:t>
      </w:r>
    </w:p>
    <w:p w14:paraId="08098C67" w14:textId="77777777" w:rsidR="005F6C22" w:rsidRPr="00570269" w:rsidRDefault="00D25C3E" w:rsidP="006B4697">
      <w:pPr>
        <w:pStyle w:val="Akapitzlist"/>
        <w:numPr>
          <w:ilvl w:val="0"/>
          <w:numId w:val="17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n</w:t>
      </w:r>
      <w:r w:rsidR="005F6C22" w:rsidRPr="00570269">
        <w:rPr>
          <w:rFonts w:ascii="Palatino Linotype" w:hAnsi="Palatino Linotype"/>
        </w:rPr>
        <w:t>a fakturze Wykonawca zobowiązany jest podać datę i numer umowy (nadany przez Zarząd Dróg Wojewódzkich w Olsztynie), kt</w:t>
      </w:r>
      <w:r w:rsidRPr="00570269">
        <w:rPr>
          <w:rFonts w:ascii="Palatino Linotype" w:hAnsi="Palatino Linotype"/>
        </w:rPr>
        <w:t>órej dotyczy wystawiona faktura</w:t>
      </w:r>
      <w:r w:rsidR="003B2EDD" w:rsidRPr="00570269">
        <w:rPr>
          <w:rFonts w:ascii="Palatino Linotype" w:hAnsi="Palatino Linotype"/>
        </w:rPr>
        <w:t xml:space="preserve"> oraz wskazać rachunek bankowy zgodny z ust. 11</w:t>
      </w:r>
      <w:r w:rsidRPr="00570269">
        <w:rPr>
          <w:rFonts w:ascii="Palatino Linotype" w:hAnsi="Palatino Linotype"/>
        </w:rPr>
        <w:t>;</w:t>
      </w:r>
    </w:p>
    <w:p w14:paraId="715C0197" w14:textId="77777777" w:rsidR="005F6C22" w:rsidRPr="00570269" w:rsidRDefault="00D25C3E" w:rsidP="006B4697">
      <w:pPr>
        <w:pStyle w:val="Akapitzlist"/>
        <w:numPr>
          <w:ilvl w:val="0"/>
          <w:numId w:val="17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n</w:t>
      </w:r>
      <w:r w:rsidR="005F6C22" w:rsidRPr="00570269">
        <w:rPr>
          <w:rFonts w:ascii="Palatino Linotype" w:hAnsi="Palatino Linotype"/>
        </w:rPr>
        <w:t>a fakturze Wykonaw</w:t>
      </w:r>
      <w:r w:rsidR="00606547">
        <w:rPr>
          <w:rFonts w:ascii="Palatino Linotype" w:hAnsi="Palatino Linotype"/>
        </w:rPr>
        <w:t>ca wskaże ilość i rodzaj p</w:t>
      </w:r>
      <w:r w:rsidR="005F6C22" w:rsidRPr="00570269">
        <w:rPr>
          <w:rFonts w:ascii="Palatino Linotype" w:hAnsi="Palatino Linotype"/>
        </w:rPr>
        <w:t>aliwa.</w:t>
      </w:r>
    </w:p>
    <w:p w14:paraId="71B5E434" w14:textId="27B2689F" w:rsidR="005F6C22" w:rsidRPr="00C01C7C" w:rsidRDefault="00C01C7C" w:rsidP="006B4697">
      <w:pPr>
        <w:numPr>
          <w:ilvl w:val="0"/>
          <w:numId w:val="17"/>
        </w:numPr>
        <w:spacing w:after="0"/>
        <w:ind w:left="567" w:hanging="283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faktury będą dostarczane do:</w:t>
      </w:r>
      <w:r>
        <w:rPr>
          <w:rFonts w:ascii="Palatino Linotype" w:eastAsia="Times New Roman" w:hAnsi="Palatino Linotype"/>
          <w:lang w:eastAsia="pl-PL"/>
        </w:rPr>
        <w:t xml:space="preserve"> </w:t>
      </w:r>
      <w:sdt>
        <w:sdtPr>
          <w:rPr>
            <w:rFonts w:ascii="Palatino Linotype" w:hAnsi="Palatino Linotype"/>
          </w:rPr>
          <w:alias w:val="adres RDW jeżeli nie dotyczy wpisać n/d"/>
          <w:tag w:val="adres RDW jeżeli nie dotyczy wpisać n/d"/>
          <w:id w:val="-1418240521"/>
          <w:placeholder>
            <w:docPart w:val="CA91B5640E664608A810609DC0CB6A2B"/>
          </w:placeholder>
        </w:sdtPr>
        <w:sdtEndPr/>
        <w:sdtContent>
          <w:r w:rsidR="00B16508">
            <w:rPr>
              <w:rFonts w:ascii="Palatino Linotype" w:hAnsi="Palatino Linotype"/>
            </w:rPr>
            <w:t>Rejonu Dróg Wojewódzkich w Elblągu; ul. Junaków 3</w:t>
          </w:r>
        </w:sdtContent>
      </w:sdt>
    </w:p>
    <w:p w14:paraId="6A00A3E3" w14:textId="77777777" w:rsidR="00CA505D" w:rsidRPr="00570269" w:rsidRDefault="006B4697" w:rsidP="006B4697">
      <w:pPr>
        <w:pStyle w:val="Akapitzlist"/>
        <w:numPr>
          <w:ilvl w:val="0"/>
          <w:numId w:val="16"/>
        </w:numPr>
        <w:spacing w:after="0"/>
        <w:ind w:left="284" w:hanging="28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</w:t>
      </w:r>
      <w:r w:rsidR="005D432A" w:rsidRPr="00570269">
        <w:rPr>
          <w:rFonts w:ascii="Palatino Linotype" w:hAnsi="Palatino Linotype"/>
        </w:rPr>
        <w:t>Wynagrodzenie Wykonawcy</w:t>
      </w:r>
      <w:r w:rsidR="00CA505D" w:rsidRPr="00570269">
        <w:rPr>
          <w:rFonts w:ascii="Palatino Linotype" w:hAnsi="Palatino Linotype"/>
        </w:rPr>
        <w:t xml:space="preserve"> </w:t>
      </w:r>
      <w:r w:rsidR="005D432A" w:rsidRPr="00570269">
        <w:rPr>
          <w:rFonts w:ascii="Palatino Linotype" w:hAnsi="Palatino Linotype"/>
        </w:rPr>
        <w:t>za każde zrealizowane Zlecenie</w:t>
      </w:r>
      <w:r w:rsidR="00CA505D" w:rsidRPr="00570269">
        <w:rPr>
          <w:rFonts w:ascii="Palatino Linotype" w:hAnsi="Palatino Linotype"/>
        </w:rPr>
        <w:t xml:space="preserve"> rozliczone będzie na podstawie </w:t>
      </w:r>
      <w:r w:rsidR="005D432A" w:rsidRPr="00570269">
        <w:rPr>
          <w:rFonts w:ascii="Palatino Linotype" w:hAnsi="Palatino Linotype"/>
        </w:rPr>
        <w:t xml:space="preserve">prawidłowo  wystawionych przez Wykonawcę </w:t>
      </w:r>
      <w:r w:rsidR="00CA505D" w:rsidRPr="00570269">
        <w:rPr>
          <w:rFonts w:ascii="Palatino Linotype" w:hAnsi="Palatino Linotype"/>
        </w:rPr>
        <w:t xml:space="preserve">faktur częściowych. </w:t>
      </w:r>
    </w:p>
    <w:p w14:paraId="359C2531" w14:textId="77777777" w:rsidR="00A96196" w:rsidRPr="00570269" w:rsidRDefault="006B4697" w:rsidP="006B4697">
      <w:pPr>
        <w:pStyle w:val="Akapitzlist"/>
        <w:numPr>
          <w:ilvl w:val="0"/>
          <w:numId w:val="16"/>
        </w:numPr>
        <w:spacing w:after="0"/>
        <w:ind w:left="284" w:hanging="28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</w:t>
      </w:r>
      <w:r w:rsidR="00CA505D" w:rsidRPr="00570269">
        <w:rPr>
          <w:rFonts w:ascii="Palatino Linotype" w:hAnsi="Palatino Linotype"/>
        </w:rPr>
        <w:t xml:space="preserve">Płatności będą realizowane </w:t>
      </w:r>
      <w:r w:rsidR="005D432A" w:rsidRPr="00570269">
        <w:rPr>
          <w:rFonts w:ascii="Palatino Linotype" w:hAnsi="Palatino Linotype"/>
        </w:rPr>
        <w:t>każdorazowo przelewem</w:t>
      </w:r>
      <w:r w:rsidR="00D3428B" w:rsidRPr="00570269">
        <w:rPr>
          <w:rFonts w:ascii="Palatino Linotype" w:hAnsi="Palatino Linotype"/>
        </w:rPr>
        <w:t xml:space="preserve">, </w:t>
      </w:r>
      <w:r w:rsidR="003B2EDD" w:rsidRPr="00570269">
        <w:rPr>
          <w:rFonts w:ascii="Palatino Linotype" w:eastAsia="Times New Roman" w:hAnsi="Palatino Linotype"/>
          <w:lang w:eastAsia="pl-PL"/>
        </w:rPr>
        <w:t>na numer rachunku bankowego</w:t>
      </w:r>
      <w:r w:rsidR="00D3428B" w:rsidRPr="00570269">
        <w:rPr>
          <w:rFonts w:ascii="Palatino Linotype" w:eastAsia="Times New Roman" w:hAnsi="Palatino Linotype"/>
          <w:lang w:eastAsia="pl-PL"/>
        </w:rPr>
        <w:t xml:space="preserve"> Wykonawcy </w:t>
      </w:r>
      <w:sdt>
        <w:sdtPr>
          <w:rPr>
            <w:rFonts w:ascii="Palatino Linotype" w:hAnsi="Palatino Linotype"/>
          </w:rPr>
          <w:alias w:val="numer rachunku bankowego"/>
          <w:tag w:val="numer rachunku bankowego"/>
          <w:id w:val="-147063198"/>
          <w:placeholder>
            <w:docPart w:val="9130D48CAAA74BADB2CB2B3C624DD763"/>
          </w:placeholder>
          <w:showingPlcHdr/>
        </w:sdtPr>
        <w:sdtEndPr/>
        <w:sdtContent>
          <w:r w:rsidR="00C01C7C">
            <w:rPr>
              <w:rFonts w:ascii="Palatino Linotype" w:hAnsi="Palatino Linotype"/>
              <w:highlight w:val="yellow"/>
            </w:rPr>
            <w:t>__________</w:t>
          </w:r>
          <w:r w:rsidR="00C01C7C" w:rsidRPr="00A91DCA">
            <w:rPr>
              <w:rFonts w:ascii="Palatino Linotype" w:hAnsi="Palatino Linotype"/>
              <w:highlight w:val="yellow"/>
            </w:rPr>
            <w:t>___</w:t>
          </w:r>
        </w:sdtContent>
      </w:sdt>
      <w:r w:rsidR="003B2EDD" w:rsidRPr="00570269">
        <w:rPr>
          <w:rFonts w:ascii="Palatino Linotype" w:eastAsia="Times New Roman" w:hAnsi="Palatino Linotype"/>
          <w:lang w:eastAsia="pl-PL"/>
        </w:rPr>
        <w:t xml:space="preserve"> w banku </w:t>
      </w:r>
      <w:sdt>
        <w:sdtPr>
          <w:rPr>
            <w:rFonts w:ascii="Palatino Linotype" w:hAnsi="Palatino Linotype"/>
          </w:rPr>
          <w:alias w:val="nazwa banku"/>
          <w:tag w:val="nazwa banku"/>
          <w:id w:val="-1598548907"/>
          <w:placeholder>
            <w:docPart w:val="18EBBDCB9CA54E60A3D688CCA129E222"/>
          </w:placeholder>
          <w:showingPlcHdr/>
        </w:sdtPr>
        <w:sdtEndPr/>
        <w:sdtContent>
          <w:r w:rsidR="00C01C7C" w:rsidRPr="009A69AE">
            <w:rPr>
              <w:highlight w:val="yellow"/>
            </w:rPr>
            <w:t>_____________</w:t>
          </w:r>
        </w:sdtContent>
      </w:sdt>
      <w:r w:rsidR="00D97B81" w:rsidRPr="00570269">
        <w:rPr>
          <w:rFonts w:ascii="Palatino Linotype" w:hAnsi="Palatino Linotype"/>
        </w:rPr>
        <w:t xml:space="preserve"> </w:t>
      </w:r>
      <w:r w:rsidR="00CA505D" w:rsidRPr="00570269">
        <w:rPr>
          <w:rFonts w:ascii="Palatino Linotype" w:hAnsi="Palatino Linotype"/>
        </w:rPr>
        <w:t xml:space="preserve">w terminie nie dłuższym niż </w:t>
      </w:r>
      <w:r w:rsidR="00D97B81" w:rsidRPr="00570269">
        <w:rPr>
          <w:rFonts w:ascii="Palatino Linotype" w:hAnsi="Palatino Linotype"/>
        </w:rPr>
        <w:t>21</w:t>
      </w:r>
      <w:r w:rsidR="00CA505D" w:rsidRPr="00570269">
        <w:rPr>
          <w:rFonts w:ascii="Palatino Linotype" w:hAnsi="Palatino Linotype"/>
        </w:rPr>
        <w:t xml:space="preserve"> dni kalendarzowych od daty otrzymania przez Zamawiającego prawidłowo wystawionej przez Wykonawcę faktury z uwzględnieniem potrąceń wynikających z Umowy, na kwotę potwierdzoną przez </w:t>
      </w:r>
      <w:r w:rsidR="00221B1C" w:rsidRPr="00570269">
        <w:rPr>
          <w:rFonts w:ascii="Palatino Linotype" w:hAnsi="Palatino Linotype"/>
        </w:rPr>
        <w:t xml:space="preserve">jednego z upoważnionych pracowników Zamawiającego, </w:t>
      </w:r>
      <w:r w:rsidR="00C01C7C">
        <w:rPr>
          <w:rFonts w:ascii="Palatino Linotype" w:hAnsi="Palatino Linotype"/>
        </w:rPr>
        <w:br/>
      </w:r>
      <w:r w:rsidR="00221B1C" w:rsidRPr="00570269">
        <w:rPr>
          <w:rFonts w:ascii="Palatino Linotype" w:hAnsi="Palatino Linotype"/>
        </w:rPr>
        <w:t>o których mowa w § 3 ust. 1</w:t>
      </w:r>
      <w:r w:rsidR="00CA505D" w:rsidRPr="00570269">
        <w:rPr>
          <w:rFonts w:ascii="Palatino Linotype" w:hAnsi="Palatino Linotype"/>
        </w:rPr>
        <w:t xml:space="preserve"> w </w:t>
      </w:r>
      <w:r w:rsidR="00D97B81" w:rsidRPr="00570269">
        <w:rPr>
          <w:rFonts w:ascii="Palatino Linotype" w:hAnsi="Palatino Linotype"/>
        </w:rPr>
        <w:t xml:space="preserve">dołączonym do </w:t>
      </w:r>
      <w:r w:rsidR="00221B1C" w:rsidRPr="00570269">
        <w:rPr>
          <w:rFonts w:ascii="Palatino Linotype" w:hAnsi="Palatino Linotype"/>
        </w:rPr>
        <w:t>dokumentu dostawy</w:t>
      </w:r>
      <w:r w:rsidR="00D97B81" w:rsidRPr="00570269">
        <w:rPr>
          <w:rFonts w:ascii="Palatino Linotype" w:hAnsi="Palatino Linotype"/>
        </w:rPr>
        <w:t xml:space="preserve"> wyliczeniu wartości </w:t>
      </w:r>
      <w:r w:rsidR="00D97B81" w:rsidRPr="00570269">
        <w:rPr>
          <w:rFonts w:ascii="Palatino Linotype" w:hAnsi="Palatino Linotype"/>
        </w:rPr>
        <w:lastRenderedPageBreak/>
        <w:t>dostawy</w:t>
      </w:r>
      <w:r w:rsidR="00A61A3D" w:rsidRPr="00570269">
        <w:rPr>
          <w:rFonts w:ascii="Palatino Linotype" w:hAnsi="Palatino Linotype"/>
        </w:rPr>
        <w:t>, którego wzór stanowi załącznik</w:t>
      </w:r>
      <w:r w:rsidR="007E6EA9" w:rsidRPr="00570269">
        <w:rPr>
          <w:rFonts w:ascii="Palatino Linotype" w:hAnsi="Palatino Linotype"/>
        </w:rPr>
        <w:t xml:space="preserve"> </w:t>
      </w:r>
      <w:r w:rsidR="00A61A3D" w:rsidRPr="00570269">
        <w:rPr>
          <w:rFonts w:ascii="Palatino Linotype" w:hAnsi="Palatino Linotype"/>
        </w:rPr>
        <w:t>n</w:t>
      </w:r>
      <w:r w:rsidR="007E6EA9" w:rsidRPr="00570269">
        <w:rPr>
          <w:rFonts w:ascii="Palatino Linotype" w:hAnsi="Palatino Linotype"/>
        </w:rPr>
        <w:t xml:space="preserve">r </w:t>
      </w:r>
      <w:r w:rsidR="00784D93" w:rsidRPr="00570269">
        <w:rPr>
          <w:rFonts w:ascii="Palatino Linotype" w:hAnsi="Palatino Linotype"/>
        </w:rPr>
        <w:t>5</w:t>
      </w:r>
      <w:r w:rsidR="00CA505D" w:rsidRPr="00570269">
        <w:rPr>
          <w:rFonts w:ascii="Palatino Linotype" w:hAnsi="Palatino Linotype"/>
        </w:rPr>
        <w:t>.</w:t>
      </w:r>
      <w:r w:rsidR="00A96196" w:rsidRPr="00570269">
        <w:rPr>
          <w:rFonts w:ascii="Palatino Linotype" w:hAnsi="Palatino Linotype"/>
        </w:rPr>
        <w:t xml:space="preserve"> Do faktury należy dołączyć dokument dostawy, o którym mowa w § 4 ust. 9, podpisany przez jednego z upoważnionych pracowników Zamawiają</w:t>
      </w:r>
      <w:r w:rsidR="003B2EDD" w:rsidRPr="00570269">
        <w:rPr>
          <w:rFonts w:ascii="Palatino Linotype" w:hAnsi="Palatino Linotype"/>
        </w:rPr>
        <w:t xml:space="preserve">cego </w:t>
      </w:r>
      <w:r w:rsidR="00A96196" w:rsidRPr="00570269">
        <w:rPr>
          <w:rFonts w:ascii="Palatino Linotype" w:hAnsi="Palatino Linotype"/>
        </w:rPr>
        <w:t>o których mowa w § 3 ust. 1.</w:t>
      </w:r>
    </w:p>
    <w:p w14:paraId="424B8797" w14:textId="77777777" w:rsidR="003B2EDD" w:rsidRPr="00570269" w:rsidRDefault="006B4697" w:rsidP="006B4697">
      <w:pPr>
        <w:pStyle w:val="Akapitzlist"/>
        <w:numPr>
          <w:ilvl w:val="0"/>
          <w:numId w:val="16"/>
        </w:numPr>
        <w:spacing w:after="0"/>
        <w:ind w:left="284" w:hanging="28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</w:t>
      </w:r>
      <w:r w:rsidR="003B2EDD" w:rsidRPr="00570269">
        <w:rPr>
          <w:rFonts w:ascii="Palatino Linotype" w:hAnsi="Palatino Linotype"/>
        </w:rPr>
        <w:t xml:space="preserve">Zmiana numeru rachunku bankowego Wykonawcy może zostać dokonana wyłącznie </w:t>
      </w:r>
      <w:r w:rsidR="00BD210D" w:rsidRPr="00570269">
        <w:rPr>
          <w:rFonts w:ascii="Palatino Linotype" w:hAnsi="Palatino Linotype"/>
        </w:rPr>
        <w:br/>
      </w:r>
      <w:r w:rsidR="003B2EDD" w:rsidRPr="00570269">
        <w:rPr>
          <w:rFonts w:ascii="Palatino Linotype" w:hAnsi="Palatino Linotype"/>
        </w:rPr>
        <w:t>w formie aneksu do umowy – po rygorem nieważności.</w:t>
      </w:r>
      <w:r w:rsidR="002B451B" w:rsidRPr="00570269">
        <w:rPr>
          <w:rFonts w:ascii="Palatino Linotype" w:hAnsi="Palatino Linotype"/>
        </w:rPr>
        <w:t xml:space="preserve"> W przypadku błędnie podanego numeru rachunku bankowego ryzyko i odpowiedzialność ponosi Wykonawca.</w:t>
      </w:r>
    </w:p>
    <w:p w14:paraId="669D8DEF" w14:textId="77777777" w:rsidR="004B4265" w:rsidRPr="00570269" w:rsidRDefault="006B4697" w:rsidP="006B4697">
      <w:pPr>
        <w:numPr>
          <w:ilvl w:val="0"/>
          <w:numId w:val="16"/>
        </w:numPr>
        <w:tabs>
          <w:tab w:val="left" w:pos="284"/>
          <w:tab w:val="left" w:pos="426"/>
        </w:tabs>
        <w:spacing w:after="0" w:line="240" w:lineRule="auto"/>
        <w:ind w:left="284" w:hanging="28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</w:t>
      </w:r>
      <w:r w:rsidR="004B767D" w:rsidRPr="00570269">
        <w:rPr>
          <w:rFonts w:ascii="Palatino Linotype" w:hAnsi="Palatino Linotype"/>
        </w:rPr>
        <w:t>Za dzień zapłaty uważa się datę obciążenia rachunku bankowego Zamawiającego.</w:t>
      </w:r>
    </w:p>
    <w:p w14:paraId="455B011C" w14:textId="77777777" w:rsidR="004B4265" w:rsidRPr="00570269" w:rsidRDefault="006B4697" w:rsidP="006B4697">
      <w:pPr>
        <w:pStyle w:val="Akapitzlist"/>
        <w:numPr>
          <w:ilvl w:val="0"/>
          <w:numId w:val="16"/>
        </w:numPr>
        <w:spacing w:after="0"/>
        <w:ind w:left="284" w:hanging="28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</w:t>
      </w:r>
      <w:r w:rsidR="004B4265" w:rsidRPr="00570269">
        <w:rPr>
          <w:rFonts w:ascii="Palatino Linotype" w:hAnsi="Palatino Linotype"/>
        </w:rPr>
        <w:t>W razie opóźnienia w zapłacie faktur Wykonawca jest uprawniony do żądania zapłaty odsetek w wysokości odsetek ustawowych, za każdy dzień opóźnienia w dokonywaniu płatności.</w:t>
      </w:r>
    </w:p>
    <w:p w14:paraId="4F466F9B" w14:textId="77777777" w:rsidR="004B4265" w:rsidRPr="00570269" w:rsidRDefault="004B4265" w:rsidP="00784D93">
      <w:pPr>
        <w:spacing w:after="0"/>
        <w:jc w:val="both"/>
        <w:rPr>
          <w:rFonts w:ascii="Palatino Linotype" w:hAnsi="Palatino Linotype"/>
        </w:rPr>
      </w:pPr>
    </w:p>
    <w:p w14:paraId="5C345E61" w14:textId="77777777" w:rsidR="008D1332" w:rsidRPr="00570269" w:rsidRDefault="008B280A" w:rsidP="00784D93">
      <w:pPr>
        <w:spacing w:after="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§ 8</w:t>
      </w:r>
    </w:p>
    <w:p w14:paraId="60159D9B" w14:textId="77777777" w:rsidR="00431693" w:rsidRPr="00570269" w:rsidRDefault="00431693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Kary umowne i odszkodowania</w:t>
      </w:r>
    </w:p>
    <w:p w14:paraId="384C3281" w14:textId="77777777" w:rsidR="008D1332" w:rsidRPr="00570269" w:rsidRDefault="008D1332" w:rsidP="006B4697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Strony zastrzegają kary umowne za nie wykonanie lub nienależyte wykonanie przedmiotu umowy przez Wykonawcę, w niżej wymienio</w:t>
      </w:r>
      <w:r w:rsidR="004B4265" w:rsidRPr="00570269">
        <w:rPr>
          <w:rFonts w:ascii="Palatino Linotype" w:hAnsi="Palatino Linotype"/>
        </w:rPr>
        <w:t xml:space="preserve">nych przypadkach </w:t>
      </w:r>
      <w:r w:rsidR="00C01C7C">
        <w:rPr>
          <w:rFonts w:ascii="Palatino Linotype" w:hAnsi="Palatino Linotype"/>
        </w:rPr>
        <w:br/>
      </w:r>
      <w:r w:rsidR="004B4265" w:rsidRPr="00570269">
        <w:rPr>
          <w:rFonts w:ascii="Palatino Linotype" w:hAnsi="Palatino Linotype"/>
        </w:rPr>
        <w:t>i wysokościach:</w:t>
      </w:r>
    </w:p>
    <w:p w14:paraId="5E3A479E" w14:textId="77777777" w:rsidR="00245ADB" w:rsidRPr="00570269" w:rsidRDefault="00601527" w:rsidP="006B4697">
      <w:pPr>
        <w:pStyle w:val="Akapitzlist"/>
        <w:numPr>
          <w:ilvl w:val="0"/>
          <w:numId w:val="27"/>
        </w:numPr>
        <w:tabs>
          <w:tab w:val="left" w:pos="567"/>
        </w:tabs>
        <w:spacing w:after="0"/>
        <w:ind w:left="567" w:hanging="283"/>
        <w:jc w:val="both"/>
        <w:rPr>
          <w:rFonts w:ascii="Palatino Linotype" w:eastAsia="Times New Roman" w:hAnsi="Palatino Linotype"/>
          <w:lang w:eastAsia="pl-PL"/>
        </w:rPr>
      </w:pPr>
      <w:r w:rsidRPr="00570269">
        <w:rPr>
          <w:rFonts w:ascii="Palatino Linotype" w:eastAsia="Times New Roman" w:hAnsi="Palatino Linotype"/>
          <w:lang w:eastAsia="pl-PL"/>
        </w:rPr>
        <w:t xml:space="preserve"> </w:t>
      </w:r>
      <w:r w:rsidR="00245ADB" w:rsidRPr="00570269">
        <w:rPr>
          <w:rFonts w:ascii="Palatino Linotype" w:eastAsia="Times New Roman" w:hAnsi="Palatino Linotype"/>
          <w:lang w:eastAsia="pl-PL"/>
        </w:rPr>
        <w:t>Wykonawca zobowiązany jest do zapłacenia Zamawiającemu kar umownych:</w:t>
      </w:r>
    </w:p>
    <w:p w14:paraId="7CDA608C" w14:textId="77777777" w:rsidR="00245ADB" w:rsidRPr="00570269" w:rsidRDefault="00245ADB" w:rsidP="006B4697">
      <w:pPr>
        <w:pStyle w:val="Akapitzlist"/>
        <w:numPr>
          <w:ilvl w:val="0"/>
          <w:numId w:val="28"/>
        </w:numPr>
        <w:spacing w:after="0"/>
        <w:ind w:left="851" w:hanging="284"/>
        <w:jc w:val="both"/>
        <w:rPr>
          <w:rFonts w:ascii="Palatino Linotype" w:eastAsia="Times New Roman" w:hAnsi="Palatino Linotype"/>
          <w:lang w:eastAsia="pl-PL"/>
        </w:rPr>
      </w:pPr>
      <w:r w:rsidRPr="00570269">
        <w:rPr>
          <w:rFonts w:ascii="Palatino Linotype" w:eastAsia="Times New Roman" w:hAnsi="Palatino Linotype"/>
          <w:lang w:eastAsia="pl-PL"/>
        </w:rPr>
        <w:t>w przypadku  odstąpienia od umowy przez jedną ze stron z powodu okoliczności, za które odpow</w:t>
      </w:r>
      <w:r w:rsidR="00587A83">
        <w:rPr>
          <w:rFonts w:ascii="Palatino Linotype" w:eastAsia="Times New Roman" w:hAnsi="Palatino Linotype"/>
          <w:lang w:eastAsia="pl-PL"/>
        </w:rPr>
        <w:t>iedzialność ponosi  Wykonawca -</w:t>
      </w:r>
      <w:r w:rsidRPr="00570269">
        <w:rPr>
          <w:rFonts w:ascii="Palatino Linotype" w:eastAsia="Times New Roman" w:hAnsi="Palatino Linotype"/>
          <w:lang w:eastAsia="pl-PL"/>
        </w:rPr>
        <w:t xml:space="preserve"> w wysokości </w:t>
      </w:r>
      <w:sdt>
        <w:sdtPr>
          <w:rPr>
            <w:rFonts w:ascii="Palatino Linotype" w:hAnsi="Palatino Linotype"/>
            <w:color w:val="000000"/>
          </w:rPr>
          <w:alias w:val="10%"/>
          <w:tag w:val="10%"/>
          <w:id w:val="-1548988782"/>
          <w:placeholder>
            <w:docPart w:val="4E3B6B2544C04A889CBBB32F2E2B8169"/>
          </w:placeholder>
          <w:showingPlcHdr/>
        </w:sdtPr>
        <w:sdtEndPr/>
        <w:sdtContent>
          <w:r w:rsidR="00587A83">
            <w:rPr>
              <w:rFonts w:ascii="Palatino Linotype" w:hAnsi="Palatino Linotype"/>
              <w:color w:val="000000"/>
              <w:highlight w:val="yellow"/>
            </w:rPr>
            <w:t>10</w:t>
          </w:r>
        </w:sdtContent>
      </w:sdt>
      <w:r w:rsidR="00587A83">
        <w:rPr>
          <w:rFonts w:ascii="Palatino Linotype" w:eastAsia="Times New Roman" w:hAnsi="Palatino Linotype"/>
          <w:lang w:eastAsia="pl-PL"/>
        </w:rPr>
        <w:t xml:space="preserve"> </w:t>
      </w:r>
      <w:r w:rsidRPr="00570269">
        <w:rPr>
          <w:rFonts w:ascii="Palatino Linotype" w:eastAsia="Times New Roman" w:hAnsi="Palatino Linotype"/>
          <w:lang w:eastAsia="pl-PL"/>
        </w:rPr>
        <w:t>% wynagr</w:t>
      </w:r>
      <w:r w:rsidR="00601527" w:rsidRPr="00570269">
        <w:rPr>
          <w:rFonts w:ascii="Palatino Linotype" w:eastAsia="Times New Roman" w:hAnsi="Palatino Linotype"/>
          <w:lang w:eastAsia="pl-PL"/>
        </w:rPr>
        <w:t>odze</w:t>
      </w:r>
      <w:r w:rsidR="00302493" w:rsidRPr="00570269">
        <w:rPr>
          <w:rFonts w:ascii="Palatino Linotype" w:eastAsia="Times New Roman" w:hAnsi="Palatino Linotype"/>
          <w:lang w:eastAsia="pl-PL"/>
        </w:rPr>
        <w:t>nia brutto określonego w §</w:t>
      </w:r>
      <w:r w:rsidR="00601527" w:rsidRPr="00570269">
        <w:rPr>
          <w:rFonts w:ascii="Palatino Linotype" w:eastAsia="Times New Roman" w:hAnsi="Palatino Linotype"/>
          <w:lang w:eastAsia="pl-PL"/>
        </w:rPr>
        <w:t>7</w:t>
      </w:r>
      <w:r w:rsidRPr="00570269">
        <w:rPr>
          <w:rFonts w:ascii="Palatino Linotype" w:eastAsia="Times New Roman" w:hAnsi="Palatino Linotype"/>
          <w:lang w:eastAsia="pl-PL"/>
        </w:rPr>
        <w:t xml:space="preserve"> ust. 1,</w:t>
      </w:r>
    </w:p>
    <w:p w14:paraId="60B6C721" w14:textId="77777777" w:rsidR="00245ADB" w:rsidRPr="00570269" w:rsidRDefault="00245ADB" w:rsidP="006B4697">
      <w:pPr>
        <w:pStyle w:val="Akapitzlist"/>
        <w:numPr>
          <w:ilvl w:val="0"/>
          <w:numId w:val="28"/>
        </w:numPr>
        <w:spacing w:after="0"/>
        <w:ind w:left="851" w:hanging="284"/>
        <w:jc w:val="both"/>
        <w:rPr>
          <w:rFonts w:ascii="Palatino Linotype" w:eastAsia="Times New Roman" w:hAnsi="Palatino Linotype"/>
          <w:lang w:eastAsia="pl-PL"/>
        </w:rPr>
      </w:pPr>
      <w:r w:rsidRPr="00570269">
        <w:rPr>
          <w:rFonts w:ascii="Palatino Linotype" w:eastAsia="Times New Roman" w:hAnsi="Palatino Linotype"/>
          <w:lang w:eastAsia="pl-PL"/>
        </w:rPr>
        <w:t xml:space="preserve">za opóźnienie w realizacji dostawy będącej  przedmiotem umowy - w wysokości </w:t>
      </w:r>
      <w:sdt>
        <w:sdtPr>
          <w:rPr>
            <w:rFonts w:ascii="Palatino Linotype" w:hAnsi="Palatino Linotype"/>
            <w:color w:val="000000"/>
          </w:rPr>
          <w:alias w:val="0,1%"/>
          <w:tag w:val="0,1%"/>
          <w:id w:val="-516462854"/>
          <w:placeholder>
            <w:docPart w:val="5A18EE28085F4967BC5DA7DB3AE39E5E"/>
          </w:placeholder>
          <w:showingPlcHdr/>
        </w:sdtPr>
        <w:sdtEndPr/>
        <w:sdtContent>
          <w:r w:rsidR="00587A83">
            <w:rPr>
              <w:rFonts w:ascii="Palatino Linotype" w:hAnsi="Palatino Linotype"/>
              <w:color w:val="000000"/>
              <w:highlight w:val="yellow"/>
            </w:rPr>
            <w:t>0,1</w:t>
          </w:r>
        </w:sdtContent>
      </w:sdt>
      <w:r w:rsidR="00587A83" w:rsidRPr="00570269">
        <w:rPr>
          <w:rFonts w:ascii="Palatino Linotype" w:eastAsia="Times New Roman" w:hAnsi="Palatino Linotype"/>
          <w:lang w:eastAsia="pl-PL"/>
        </w:rPr>
        <w:t xml:space="preserve"> </w:t>
      </w:r>
      <w:r w:rsidRPr="00570269">
        <w:rPr>
          <w:rFonts w:ascii="Palatino Linotype" w:eastAsia="Times New Roman" w:hAnsi="Palatino Linotype"/>
          <w:lang w:eastAsia="pl-PL"/>
        </w:rPr>
        <w:t>% wynagro</w:t>
      </w:r>
      <w:r w:rsidR="00302493" w:rsidRPr="00570269">
        <w:rPr>
          <w:rFonts w:ascii="Palatino Linotype" w:eastAsia="Times New Roman" w:hAnsi="Palatino Linotype"/>
          <w:lang w:eastAsia="pl-PL"/>
        </w:rPr>
        <w:t>dzenia  brutto określonego w §</w:t>
      </w:r>
      <w:r w:rsidR="00601527" w:rsidRPr="00570269">
        <w:rPr>
          <w:rFonts w:ascii="Palatino Linotype" w:eastAsia="Times New Roman" w:hAnsi="Palatino Linotype"/>
          <w:lang w:eastAsia="pl-PL"/>
        </w:rPr>
        <w:t>7</w:t>
      </w:r>
      <w:r w:rsidR="00587A83">
        <w:rPr>
          <w:rFonts w:ascii="Palatino Linotype" w:eastAsia="Times New Roman" w:hAnsi="Palatino Linotype"/>
          <w:lang w:eastAsia="pl-PL"/>
        </w:rPr>
        <w:t xml:space="preserve"> ust. 1,</w:t>
      </w:r>
      <w:r w:rsidRPr="00570269">
        <w:rPr>
          <w:rFonts w:ascii="Palatino Linotype" w:eastAsia="Times New Roman" w:hAnsi="Palatino Linotype"/>
          <w:lang w:eastAsia="pl-PL"/>
        </w:rPr>
        <w:t xml:space="preserve"> za każdy dzień</w:t>
      </w:r>
      <w:r w:rsidR="004B767D" w:rsidRPr="00570269">
        <w:rPr>
          <w:rFonts w:ascii="Palatino Linotype" w:eastAsia="Times New Roman" w:hAnsi="Palatino Linotype"/>
          <w:lang w:eastAsia="pl-PL"/>
        </w:rPr>
        <w:t xml:space="preserve"> opóźnienia</w:t>
      </w:r>
      <w:r w:rsidRPr="00570269">
        <w:rPr>
          <w:rFonts w:ascii="Palatino Linotype" w:eastAsia="Times New Roman" w:hAnsi="Palatino Linotype"/>
          <w:lang w:eastAsia="pl-PL"/>
        </w:rPr>
        <w:t>, licząc od dnia następnego po dniu  wyznaczonym na wykonanie dostawy.</w:t>
      </w:r>
    </w:p>
    <w:p w14:paraId="5F0228F5" w14:textId="77777777" w:rsidR="00056BDE" w:rsidRPr="00570269" w:rsidRDefault="0011260A" w:rsidP="006B4697">
      <w:pPr>
        <w:pStyle w:val="Akapitzlist"/>
        <w:numPr>
          <w:ilvl w:val="0"/>
          <w:numId w:val="28"/>
        </w:numPr>
        <w:spacing w:after="0"/>
        <w:ind w:left="851" w:hanging="284"/>
        <w:jc w:val="both"/>
        <w:rPr>
          <w:rFonts w:ascii="Palatino Linotype" w:eastAsia="Times New Roman" w:hAnsi="Palatino Linotype"/>
          <w:lang w:eastAsia="pl-PL"/>
        </w:rPr>
      </w:pPr>
      <w:r>
        <w:rPr>
          <w:rFonts w:ascii="Palatino Linotype" w:eastAsia="Times New Roman" w:hAnsi="Palatino Linotype"/>
          <w:lang w:eastAsia="pl-PL"/>
        </w:rPr>
        <w:t>za dostarczenie p</w:t>
      </w:r>
      <w:r w:rsidR="00056BDE" w:rsidRPr="00570269">
        <w:rPr>
          <w:rFonts w:ascii="Palatino Linotype" w:eastAsia="Times New Roman" w:hAnsi="Palatino Linotype"/>
          <w:lang w:eastAsia="pl-PL"/>
        </w:rPr>
        <w:t xml:space="preserve">aliwa niezgodnego z wymaganiami umownymi, określonymi </w:t>
      </w:r>
      <w:r w:rsidR="006B4697">
        <w:rPr>
          <w:rFonts w:ascii="Palatino Linotype" w:eastAsia="Times New Roman" w:hAnsi="Palatino Linotype"/>
          <w:lang w:eastAsia="pl-PL"/>
        </w:rPr>
        <w:br/>
      </w:r>
      <w:r w:rsidR="00056BDE" w:rsidRPr="00570269">
        <w:rPr>
          <w:rFonts w:ascii="Palatino Linotype" w:eastAsia="Times New Roman" w:hAnsi="Palatino Linotype"/>
          <w:lang w:eastAsia="pl-PL"/>
        </w:rPr>
        <w:t xml:space="preserve">w § 1 ust. 3 lub w inny sposób wadliwego - w wysokości </w:t>
      </w:r>
      <w:sdt>
        <w:sdtPr>
          <w:rPr>
            <w:rFonts w:ascii="Palatino Linotype" w:hAnsi="Palatino Linotype"/>
            <w:color w:val="000000"/>
          </w:rPr>
          <w:alias w:val="1000 zł"/>
          <w:tag w:val="1000 zł"/>
          <w:id w:val="-1972901267"/>
          <w:placeholder>
            <w:docPart w:val="6DB7AF5551E04D55B3AEE78955E2CFAC"/>
          </w:placeholder>
          <w:showingPlcHdr/>
        </w:sdtPr>
        <w:sdtEndPr/>
        <w:sdtContent>
          <w:r w:rsidR="00587A83">
            <w:rPr>
              <w:rFonts w:ascii="Palatino Linotype" w:hAnsi="Palatino Linotype"/>
              <w:color w:val="000000"/>
              <w:highlight w:val="yellow"/>
            </w:rPr>
            <w:t>1000</w:t>
          </w:r>
        </w:sdtContent>
      </w:sdt>
      <w:r w:rsidR="00056BDE" w:rsidRPr="00570269">
        <w:rPr>
          <w:rFonts w:ascii="Palatino Linotype" w:eastAsia="Times New Roman" w:hAnsi="Palatino Linotype"/>
          <w:lang w:eastAsia="pl-PL"/>
        </w:rPr>
        <w:t xml:space="preserve"> zł.</w:t>
      </w:r>
    </w:p>
    <w:p w14:paraId="70EA3563" w14:textId="77777777" w:rsidR="00245ADB" w:rsidRPr="00570269" w:rsidRDefault="00601527" w:rsidP="006B4697">
      <w:pPr>
        <w:pStyle w:val="Akapitzlist"/>
        <w:numPr>
          <w:ilvl w:val="0"/>
          <w:numId w:val="27"/>
        </w:numPr>
        <w:tabs>
          <w:tab w:val="left" w:pos="567"/>
        </w:tabs>
        <w:spacing w:after="0"/>
        <w:ind w:left="567" w:hanging="283"/>
        <w:jc w:val="both"/>
        <w:rPr>
          <w:rFonts w:ascii="Palatino Linotype" w:eastAsia="Times New Roman" w:hAnsi="Palatino Linotype"/>
          <w:lang w:eastAsia="pl-PL"/>
        </w:rPr>
      </w:pPr>
      <w:r w:rsidRPr="00570269">
        <w:rPr>
          <w:rFonts w:ascii="Palatino Linotype" w:eastAsia="Times New Roman" w:hAnsi="Palatino Linotype"/>
          <w:lang w:eastAsia="pl-PL"/>
        </w:rPr>
        <w:t xml:space="preserve">  </w:t>
      </w:r>
      <w:r w:rsidR="00245ADB" w:rsidRPr="00570269">
        <w:rPr>
          <w:rFonts w:ascii="Palatino Linotype" w:eastAsia="Times New Roman" w:hAnsi="Palatino Linotype"/>
          <w:lang w:eastAsia="pl-PL"/>
        </w:rPr>
        <w:t xml:space="preserve">Zamawiający zobowiązany jest do zapłacenia Wykonawcy kary umownej </w:t>
      </w:r>
      <w:r w:rsidR="006B4697">
        <w:rPr>
          <w:rFonts w:ascii="Palatino Linotype" w:eastAsia="Times New Roman" w:hAnsi="Palatino Linotype"/>
          <w:lang w:eastAsia="pl-PL"/>
        </w:rPr>
        <w:br/>
      </w:r>
      <w:r w:rsidR="00587A83">
        <w:rPr>
          <w:rFonts w:ascii="Palatino Linotype" w:eastAsia="Times New Roman" w:hAnsi="Palatino Linotype"/>
          <w:lang w:eastAsia="pl-PL"/>
        </w:rPr>
        <w:t>w przypadku</w:t>
      </w:r>
      <w:r w:rsidR="00245ADB" w:rsidRPr="00570269">
        <w:rPr>
          <w:rFonts w:ascii="Palatino Linotype" w:eastAsia="Times New Roman" w:hAnsi="Palatino Linotype"/>
          <w:lang w:eastAsia="pl-PL"/>
        </w:rPr>
        <w:t xml:space="preserve"> odstąpienia od umowy przez jedną ze stron z powodu okoliczności, za które od</w:t>
      </w:r>
      <w:r w:rsidRPr="00570269">
        <w:rPr>
          <w:rFonts w:ascii="Palatino Linotype" w:eastAsia="Times New Roman" w:hAnsi="Palatino Linotype"/>
          <w:lang w:eastAsia="pl-PL"/>
        </w:rPr>
        <w:t xml:space="preserve">powiedzialność ponosi </w:t>
      </w:r>
      <w:r w:rsidR="00245ADB" w:rsidRPr="00570269">
        <w:rPr>
          <w:rFonts w:ascii="Palatino Linotype" w:eastAsia="Times New Roman" w:hAnsi="Palatino Linotype"/>
          <w:lang w:eastAsia="pl-PL"/>
        </w:rPr>
        <w:t>Zamawiający</w:t>
      </w:r>
      <w:r w:rsidRPr="00570269">
        <w:rPr>
          <w:rFonts w:ascii="Palatino Linotype" w:eastAsia="Times New Roman" w:hAnsi="Palatino Linotype"/>
          <w:lang w:eastAsia="pl-PL"/>
        </w:rPr>
        <w:t xml:space="preserve"> - w wysokości </w:t>
      </w:r>
      <w:sdt>
        <w:sdtPr>
          <w:rPr>
            <w:rFonts w:ascii="Palatino Linotype" w:hAnsi="Palatino Linotype"/>
            <w:color w:val="000000"/>
          </w:rPr>
          <w:alias w:val="10%"/>
          <w:tag w:val="10%"/>
          <w:id w:val="420765556"/>
          <w:placeholder>
            <w:docPart w:val="2F4514DEA2C04B48B2F5EA85F127B9F3"/>
          </w:placeholder>
          <w:showingPlcHdr/>
        </w:sdtPr>
        <w:sdtEndPr/>
        <w:sdtContent>
          <w:r w:rsidR="00587A83">
            <w:rPr>
              <w:rFonts w:ascii="Palatino Linotype" w:hAnsi="Palatino Linotype"/>
              <w:color w:val="000000"/>
              <w:highlight w:val="yellow"/>
            </w:rPr>
            <w:t>10</w:t>
          </w:r>
        </w:sdtContent>
      </w:sdt>
      <w:r w:rsidR="00587A83" w:rsidRPr="00570269">
        <w:rPr>
          <w:rFonts w:ascii="Palatino Linotype" w:eastAsia="Times New Roman" w:hAnsi="Palatino Linotype"/>
          <w:lang w:eastAsia="pl-PL"/>
        </w:rPr>
        <w:t xml:space="preserve"> </w:t>
      </w:r>
      <w:r w:rsidR="00245ADB" w:rsidRPr="00570269">
        <w:rPr>
          <w:rFonts w:ascii="Palatino Linotype" w:eastAsia="Times New Roman" w:hAnsi="Palatino Linotype"/>
          <w:lang w:eastAsia="pl-PL"/>
        </w:rPr>
        <w:t>% wynagro</w:t>
      </w:r>
      <w:r w:rsidRPr="00570269">
        <w:rPr>
          <w:rFonts w:ascii="Palatino Linotype" w:eastAsia="Times New Roman" w:hAnsi="Palatino Linotype"/>
          <w:lang w:eastAsia="pl-PL"/>
        </w:rPr>
        <w:t>dzenia brutto okre</w:t>
      </w:r>
      <w:r w:rsidR="00302493" w:rsidRPr="00570269">
        <w:rPr>
          <w:rFonts w:ascii="Palatino Linotype" w:eastAsia="Times New Roman" w:hAnsi="Palatino Linotype"/>
          <w:lang w:eastAsia="pl-PL"/>
        </w:rPr>
        <w:t>ślonego  w §</w:t>
      </w:r>
      <w:r w:rsidRPr="00570269">
        <w:rPr>
          <w:rFonts w:ascii="Palatino Linotype" w:eastAsia="Times New Roman" w:hAnsi="Palatino Linotype"/>
          <w:lang w:eastAsia="pl-PL"/>
        </w:rPr>
        <w:t>7</w:t>
      </w:r>
      <w:r w:rsidR="004B767D" w:rsidRPr="00570269">
        <w:rPr>
          <w:rFonts w:ascii="Palatino Linotype" w:eastAsia="Times New Roman" w:hAnsi="Palatino Linotype"/>
          <w:lang w:eastAsia="pl-PL"/>
        </w:rPr>
        <w:t xml:space="preserve"> ust. 1, </w:t>
      </w:r>
    </w:p>
    <w:p w14:paraId="640F16DE" w14:textId="77777777" w:rsidR="008D1332" w:rsidRPr="00570269" w:rsidRDefault="008D1332" w:rsidP="006B4697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W przypadku naliczenia kar umownych i odszkodowań z tytułu, o którym mowa w ust. 1 Zamawiający zastrzega sobie prawo do dokonywania potraceń naliczonej kwoty </w:t>
      </w:r>
      <w:r w:rsidR="006B4697">
        <w:rPr>
          <w:rFonts w:ascii="Palatino Linotype" w:hAnsi="Palatino Linotype"/>
        </w:rPr>
        <w:br/>
      </w:r>
      <w:r w:rsidRPr="00570269">
        <w:rPr>
          <w:rFonts w:ascii="Palatino Linotype" w:hAnsi="Palatino Linotype"/>
        </w:rPr>
        <w:t>z należności wynikającej z najbliższej faktury Wykonawcy. Na powyższe Wykonawca wyraża zgodę.</w:t>
      </w:r>
    </w:p>
    <w:p w14:paraId="31ED1EE3" w14:textId="77777777" w:rsidR="00E7544D" w:rsidRPr="00570269" w:rsidRDefault="00E7544D" w:rsidP="006B4697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Niezależnie od kar umownych </w:t>
      </w:r>
      <w:r w:rsidR="000030EF" w:rsidRPr="00570269">
        <w:rPr>
          <w:rFonts w:ascii="Palatino Linotype" w:hAnsi="Palatino Linotype"/>
        </w:rPr>
        <w:t>Strony</w:t>
      </w:r>
      <w:r w:rsidRPr="00570269">
        <w:rPr>
          <w:rFonts w:ascii="Palatino Linotype" w:hAnsi="Palatino Linotype"/>
        </w:rPr>
        <w:t xml:space="preserve"> zastrzega</w:t>
      </w:r>
      <w:r w:rsidR="000030EF" w:rsidRPr="00570269">
        <w:rPr>
          <w:rFonts w:ascii="Palatino Linotype" w:hAnsi="Palatino Linotype"/>
        </w:rPr>
        <w:t>ją</w:t>
      </w:r>
      <w:r w:rsidRPr="00570269">
        <w:rPr>
          <w:rFonts w:ascii="Palatino Linotype" w:hAnsi="Palatino Linotype"/>
        </w:rPr>
        <w:t xml:space="preserve"> sobie prawo dochodzenia odszkodowania n</w:t>
      </w:r>
      <w:r w:rsidR="00510186" w:rsidRPr="00570269">
        <w:rPr>
          <w:rFonts w:ascii="Palatino Linotype" w:hAnsi="Palatino Linotype"/>
        </w:rPr>
        <w:t>a zasadach ogólnych Kodeksu C</w:t>
      </w:r>
      <w:r w:rsidRPr="00570269">
        <w:rPr>
          <w:rFonts w:ascii="Palatino Linotype" w:hAnsi="Palatino Linotype"/>
        </w:rPr>
        <w:t>ywilnego z tytułu niewykonania lub nienależytego wykonania umowy, o ile wartość faktycznie poniesionych szkód przekracza wysokość kar umownych lub, jeżeli szkoda powstała z przyczyn, dla których Strony nie zastrzegły w umowie kar.</w:t>
      </w:r>
    </w:p>
    <w:p w14:paraId="70C6B4F1" w14:textId="77777777" w:rsidR="00682319" w:rsidRPr="00570269" w:rsidRDefault="00E7544D" w:rsidP="006B4697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W przypadku stwierdzenia wad jakościowych dostarczonej partii oleju </w:t>
      </w:r>
      <w:r w:rsidR="00510186" w:rsidRPr="00570269">
        <w:rPr>
          <w:rFonts w:ascii="Palatino Linotype" w:hAnsi="Palatino Linotype"/>
        </w:rPr>
        <w:t>napędowego</w:t>
      </w:r>
      <w:r w:rsidR="00AA16CA" w:rsidRPr="00570269">
        <w:rPr>
          <w:rFonts w:ascii="Palatino Linotype" w:hAnsi="Palatino Linotype"/>
        </w:rPr>
        <w:t xml:space="preserve"> grzewczego</w:t>
      </w:r>
      <w:r w:rsidRPr="00570269">
        <w:rPr>
          <w:rFonts w:ascii="Palatino Linotype" w:hAnsi="Palatino Linotype"/>
        </w:rPr>
        <w:t xml:space="preserve"> - niezależnie od kar umownych Wykonawca zostanie obciążony kosztami czyszczenia zbiorników, instalacji i </w:t>
      </w:r>
      <w:r w:rsidR="00AA16CA" w:rsidRPr="00570269">
        <w:rPr>
          <w:rFonts w:ascii="Palatino Linotype" w:hAnsi="Palatino Linotype"/>
        </w:rPr>
        <w:t xml:space="preserve">pieca c.o., wymiany uszkodzonego pieca i jego </w:t>
      </w:r>
      <w:r w:rsidR="00AA16CA" w:rsidRPr="00570269">
        <w:rPr>
          <w:rFonts w:ascii="Palatino Linotype" w:hAnsi="Palatino Linotype"/>
        </w:rPr>
        <w:lastRenderedPageBreak/>
        <w:t>elementów lub instalacji grzewczej</w:t>
      </w:r>
      <w:r w:rsidRPr="00570269">
        <w:rPr>
          <w:rFonts w:ascii="Palatino Linotype" w:hAnsi="Palatino Linotype"/>
        </w:rPr>
        <w:t xml:space="preserve"> kosztami zakupu ilości oleju </w:t>
      </w:r>
      <w:r w:rsidR="00510186" w:rsidRPr="00570269">
        <w:rPr>
          <w:rFonts w:ascii="Palatino Linotype" w:hAnsi="Palatino Linotype"/>
        </w:rPr>
        <w:t>napędowego</w:t>
      </w:r>
      <w:r w:rsidRPr="00570269">
        <w:rPr>
          <w:rFonts w:ascii="Palatino Linotype" w:hAnsi="Palatino Linotype"/>
        </w:rPr>
        <w:t xml:space="preserve"> grzewczego jaka uległa zanieczyszczeniu w wyniku zatankowania do zbiorników wadliwego bądź zanieczyszczonego oleju </w:t>
      </w:r>
      <w:r w:rsidR="00510186" w:rsidRPr="00570269">
        <w:rPr>
          <w:rFonts w:ascii="Palatino Linotype" w:hAnsi="Palatino Linotype"/>
        </w:rPr>
        <w:t>napędowego</w:t>
      </w:r>
      <w:r w:rsidRPr="00570269">
        <w:rPr>
          <w:rFonts w:ascii="Palatino Linotype" w:hAnsi="Palatino Linotype"/>
        </w:rPr>
        <w:t xml:space="preserve"> grzewczego.</w:t>
      </w:r>
    </w:p>
    <w:p w14:paraId="12187086" w14:textId="77777777" w:rsidR="00E7544D" w:rsidRPr="00570269" w:rsidRDefault="00E7544D" w:rsidP="006B4697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Wykonawca na własny koszt całkowity opróżni </w:t>
      </w:r>
      <w:r w:rsidR="00AA16CA" w:rsidRPr="00570269">
        <w:rPr>
          <w:rFonts w:ascii="Palatino Linotype" w:hAnsi="Palatino Linotype"/>
        </w:rPr>
        <w:t>zbiorniki</w:t>
      </w:r>
      <w:r w:rsidRPr="00570269">
        <w:rPr>
          <w:rFonts w:ascii="Palatino Linotype" w:hAnsi="Palatino Linotype"/>
        </w:rPr>
        <w:t xml:space="preserve"> Zamawiającego, do któr</w:t>
      </w:r>
      <w:r w:rsidR="00056BDE" w:rsidRPr="00570269">
        <w:rPr>
          <w:rFonts w:ascii="Palatino Linotype" w:hAnsi="Palatino Linotype"/>
        </w:rPr>
        <w:t>ych</w:t>
      </w:r>
      <w:r w:rsidRPr="00570269">
        <w:rPr>
          <w:rFonts w:ascii="Palatino Linotype" w:hAnsi="Palatino Linotype"/>
        </w:rPr>
        <w:t xml:space="preserve"> zatankowano wadliwą partię oleju </w:t>
      </w:r>
      <w:r w:rsidR="00510186" w:rsidRPr="00570269">
        <w:rPr>
          <w:rFonts w:ascii="Palatino Linotype" w:hAnsi="Palatino Linotype"/>
        </w:rPr>
        <w:t>napędowego</w:t>
      </w:r>
      <w:r w:rsidRPr="00570269">
        <w:rPr>
          <w:rFonts w:ascii="Palatino Linotype" w:hAnsi="Palatino Linotype"/>
        </w:rPr>
        <w:t xml:space="preserve"> grzewczego nie odpowiadającego</w:t>
      </w:r>
      <w:r w:rsidR="004B767D" w:rsidRPr="00570269">
        <w:rPr>
          <w:rFonts w:ascii="Palatino Linotype" w:hAnsi="Palatino Linotype"/>
        </w:rPr>
        <w:t xml:space="preserve"> wymogom określonym w aktach wskazanych w § 1 ust. 3 umowy</w:t>
      </w:r>
      <w:r w:rsidRPr="00570269">
        <w:rPr>
          <w:rFonts w:ascii="Palatino Linotype" w:hAnsi="Palatino Linotype"/>
        </w:rPr>
        <w:t xml:space="preserve"> i zagospodaruje go lub zutylizuje zgodnie z p</w:t>
      </w:r>
      <w:r w:rsidR="006B7B2C" w:rsidRPr="00570269">
        <w:rPr>
          <w:rFonts w:ascii="Palatino Linotype" w:hAnsi="Palatino Linotype"/>
        </w:rPr>
        <w:t>rzepisami o ochronie środowiska.</w:t>
      </w:r>
    </w:p>
    <w:p w14:paraId="4EA1789B" w14:textId="77777777" w:rsidR="00E7544D" w:rsidRPr="00570269" w:rsidRDefault="00AA16CA" w:rsidP="006B4697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Zbiornik</w:t>
      </w:r>
      <w:r w:rsidR="00056BDE" w:rsidRPr="00570269">
        <w:rPr>
          <w:rFonts w:ascii="Palatino Linotype" w:hAnsi="Palatino Linotype"/>
        </w:rPr>
        <w:t>i</w:t>
      </w:r>
      <w:r w:rsidRPr="00570269">
        <w:rPr>
          <w:rFonts w:ascii="Palatino Linotype" w:hAnsi="Palatino Linotype"/>
        </w:rPr>
        <w:t xml:space="preserve"> po opróżnieniu</w:t>
      </w:r>
      <w:r w:rsidR="007056CD" w:rsidRPr="00570269">
        <w:rPr>
          <w:rFonts w:ascii="Palatino Linotype" w:hAnsi="Palatino Linotype"/>
        </w:rPr>
        <w:t xml:space="preserve"> z oleju </w:t>
      </w:r>
      <w:r w:rsidR="00510186" w:rsidRPr="00570269">
        <w:rPr>
          <w:rFonts w:ascii="Palatino Linotype" w:hAnsi="Palatino Linotype"/>
        </w:rPr>
        <w:t>napędowego</w:t>
      </w:r>
      <w:r w:rsidRPr="00570269">
        <w:rPr>
          <w:rFonts w:ascii="Palatino Linotype" w:hAnsi="Palatino Linotype"/>
        </w:rPr>
        <w:t xml:space="preserve"> grzewczego nie odpowiadającemu</w:t>
      </w:r>
      <w:r w:rsidR="007056CD" w:rsidRPr="00570269">
        <w:rPr>
          <w:rFonts w:ascii="Palatino Linotype" w:hAnsi="Palatino Linotype"/>
        </w:rPr>
        <w:t xml:space="preserve"> normom jakościowy</w:t>
      </w:r>
      <w:r w:rsidR="00056BDE" w:rsidRPr="00570269">
        <w:rPr>
          <w:rFonts w:ascii="Palatino Linotype" w:hAnsi="Palatino Linotype"/>
        </w:rPr>
        <w:t>m zostaną</w:t>
      </w:r>
      <w:r w:rsidR="007056CD" w:rsidRPr="00570269">
        <w:rPr>
          <w:rFonts w:ascii="Palatino Linotype" w:hAnsi="Palatino Linotype"/>
        </w:rPr>
        <w:t xml:space="preserve"> przez Wykonawcę napełnione ponownie olejem </w:t>
      </w:r>
      <w:r w:rsidR="00510186" w:rsidRPr="00570269">
        <w:rPr>
          <w:rFonts w:ascii="Palatino Linotype" w:hAnsi="Palatino Linotype"/>
        </w:rPr>
        <w:t>napędowym</w:t>
      </w:r>
      <w:r w:rsidRPr="00570269">
        <w:rPr>
          <w:rFonts w:ascii="Palatino Linotype" w:hAnsi="Palatino Linotype"/>
        </w:rPr>
        <w:t xml:space="preserve"> grzewczym</w:t>
      </w:r>
      <w:r w:rsidR="007056CD" w:rsidRPr="00570269">
        <w:rPr>
          <w:rFonts w:ascii="Palatino Linotype" w:hAnsi="Palatino Linotype"/>
        </w:rPr>
        <w:t xml:space="preserve"> spełniającym wymagania jakościowe określone w PN oraz Ro</w:t>
      </w:r>
      <w:r w:rsidR="00302493" w:rsidRPr="00570269">
        <w:rPr>
          <w:rFonts w:ascii="Palatino Linotype" w:hAnsi="Palatino Linotype"/>
        </w:rPr>
        <w:t>zporządzeniu, o którym mowa w §</w:t>
      </w:r>
      <w:r w:rsidR="007056CD" w:rsidRPr="00570269">
        <w:rPr>
          <w:rFonts w:ascii="Palatino Linotype" w:hAnsi="Palatino Linotype"/>
        </w:rPr>
        <w:t xml:space="preserve">1 ust. </w:t>
      </w:r>
      <w:r w:rsidR="00510186" w:rsidRPr="00570269">
        <w:rPr>
          <w:rFonts w:ascii="Palatino Linotype" w:hAnsi="Palatino Linotype"/>
        </w:rPr>
        <w:t>3</w:t>
      </w:r>
      <w:r w:rsidR="007056CD" w:rsidRPr="00570269">
        <w:rPr>
          <w:rFonts w:ascii="Palatino Linotype" w:hAnsi="Palatino Linotype"/>
        </w:rPr>
        <w:t xml:space="preserve"> bez dodatkowego wynagrodzenia.</w:t>
      </w:r>
    </w:p>
    <w:p w14:paraId="239CA76E" w14:textId="77777777" w:rsidR="007056CD" w:rsidRPr="00570269" w:rsidRDefault="007056CD" w:rsidP="00784D93">
      <w:pPr>
        <w:spacing w:after="0"/>
        <w:jc w:val="both"/>
        <w:rPr>
          <w:rFonts w:ascii="Palatino Linotype" w:hAnsi="Palatino Linotype"/>
        </w:rPr>
      </w:pPr>
    </w:p>
    <w:p w14:paraId="4BCFE7A0" w14:textId="77777777" w:rsidR="007056CD" w:rsidRPr="00570269" w:rsidRDefault="008B280A" w:rsidP="00784D93">
      <w:pPr>
        <w:spacing w:after="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§ 9</w:t>
      </w:r>
    </w:p>
    <w:p w14:paraId="01F5B59A" w14:textId="77777777" w:rsidR="00067BC2" w:rsidRPr="00570269" w:rsidRDefault="00067BC2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Odstąpienie od umowy</w:t>
      </w:r>
    </w:p>
    <w:p w14:paraId="4A448B91" w14:textId="1AB9E829" w:rsidR="004B767D" w:rsidRPr="00570269" w:rsidRDefault="00D665BF" w:rsidP="006B4697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363B63">
        <w:rPr>
          <w:rFonts w:ascii="Palatino Linotype" w:hAnsi="Palatino Linotype"/>
        </w:rPr>
        <w:t>W</w:t>
      </w:r>
      <w:r w:rsidR="004A4DBA" w:rsidRPr="004A4DBA">
        <w:rPr>
          <w:rFonts w:ascii="Palatino Linotype" w:hAnsi="Palatino Linotype"/>
        </w:rPr>
        <w:t xml:space="preserve">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</w:t>
      </w:r>
      <w:r w:rsidR="004A4DBA" w:rsidRPr="004A4DBA">
        <w:rPr>
          <w:rFonts w:ascii="Palatino Linotype" w:hAnsi="Palatino Linotype"/>
          <w:bCs/>
        </w:rPr>
        <w:t>Z</w:t>
      </w:r>
      <w:r w:rsidR="004A4DBA" w:rsidRPr="004A4DBA">
        <w:rPr>
          <w:rFonts w:ascii="Palatino Linotype" w:hAnsi="Palatino Linotype"/>
          <w:bCs/>
          <w:iCs/>
        </w:rPr>
        <w:t xml:space="preserve">amawiający  </w:t>
      </w:r>
      <w:r w:rsidR="004A4DBA" w:rsidRPr="004A4DBA">
        <w:rPr>
          <w:rFonts w:ascii="Palatino Linotype" w:hAnsi="Palatino Linotype"/>
        </w:rPr>
        <w:t xml:space="preserve">może odstąpić od umowy w terminie </w:t>
      </w:r>
      <w:sdt>
        <w:sdtPr>
          <w:rPr>
            <w:rFonts w:ascii="Palatino Linotype" w:hAnsi="Palatino Linotype"/>
          </w:rPr>
          <w:alias w:val="14-30"/>
          <w:tag w:val="14-30"/>
          <w:id w:val="1439571819"/>
          <w:placeholder>
            <w:docPart w:val="0CB24303AF6945B5A5D51D6F17A6746A"/>
          </w:placeholder>
        </w:sdtPr>
        <w:sdtEndPr/>
        <w:sdtContent>
          <w:r w:rsidR="00293A57">
            <w:rPr>
              <w:rFonts w:ascii="Palatino Linotype" w:hAnsi="Palatino Linotype"/>
            </w:rPr>
            <w:t>30</w:t>
          </w:r>
        </w:sdtContent>
      </w:sdt>
      <w:r w:rsidR="004A4DBA" w:rsidRPr="004A4DBA">
        <w:rPr>
          <w:rFonts w:ascii="Palatino Linotype" w:hAnsi="Palatino Linotype"/>
        </w:rPr>
        <w:t xml:space="preserve"> dni od powzięcia wiadomości o tych okolicznościach. W takim przypadku kary nie są naliczane a </w:t>
      </w:r>
      <w:r w:rsidR="004A4DBA" w:rsidRPr="004A4DBA">
        <w:rPr>
          <w:rFonts w:ascii="Palatino Linotype" w:hAnsi="Palatino Linotype"/>
          <w:bCs/>
          <w:iCs/>
        </w:rPr>
        <w:t xml:space="preserve">Wykonawca </w:t>
      </w:r>
      <w:r w:rsidR="004A4DBA" w:rsidRPr="004A4DBA">
        <w:rPr>
          <w:rFonts w:ascii="Palatino Linotype" w:hAnsi="Palatino Linotype"/>
        </w:rPr>
        <w:t>może żądać wyłącznie wynagrodzenia należnego z tytułu wykonania części umowy</w:t>
      </w:r>
      <w:r w:rsidR="002C4DDA" w:rsidRPr="00570269">
        <w:rPr>
          <w:rFonts w:ascii="Palatino Linotype" w:hAnsi="Palatino Linotype"/>
        </w:rPr>
        <w:t>.</w:t>
      </w:r>
    </w:p>
    <w:p w14:paraId="42AB237A" w14:textId="77777777" w:rsidR="001E6C21" w:rsidRPr="00570269" w:rsidRDefault="001E6C21" w:rsidP="006B4697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Zamawiającemu przysługuje prawo do odstąpienia </w:t>
      </w:r>
      <w:r w:rsidR="00067BC2" w:rsidRPr="00570269">
        <w:rPr>
          <w:rFonts w:ascii="Palatino Linotype" w:hAnsi="Palatino Linotype"/>
        </w:rPr>
        <w:t xml:space="preserve">od </w:t>
      </w:r>
      <w:r w:rsidRPr="00570269">
        <w:rPr>
          <w:rFonts w:ascii="Palatino Linotype" w:hAnsi="Palatino Linotype"/>
        </w:rPr>
        <w:t>umowy ze skutkiem natychmiastowym w następujących okolicznościach:</w:t>
      </w:r>
    </w:p>
    <w:p w14:paraId="3A7CDC15" w14:textId="77777777" w:rsidR="001E6C21" w:rsidRPr="00570269" w:rsidRDefault="001E6C21" w:rsidP="006B4697">
      <w:pPr>
        <w:pStyle w:val="Akapitzlist"/>
        <w:numPr>
          <w:ilvl w:val="0"/>
          <w:numId w:val="21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jeżeli w stosunku do Wykonawcy zostanie wszczęte postępowanie upadłościowe, jeżeli sąd odmówi ogłoszenia upadłości z uwagi na niewystarczające aktywa na prowadzenie upadłości, jeżeli Wykonawca zawrze z wierzycielami układ powodujący zagrożenie dla realizacji Umowy lub nastąpi likwidacja przedsiębiorstwa Wykonawcy, jeżeli w wyniku wszczętego postępowania egzekucyjnego nastąpi zajęcie majątku  Wykonawcy lub znacznej jego części -- odstąpienie od umowy w tym przypadku może nastąpić w terminie 30 dni od dnia powzięcia wiadomości o okolicznościach uzasadniających odstąpienie od umowy z tej przyczyny</w:t>
      </w:r>
      <w:r w:rsidR="00F04A55" w:rsidRPr="00570269">
        <w:rPr>
          <w:rFonts w:ascii="Palatino Linotype" w:hAnsi="Palatino Linotype"/>
        </w:rPr>
        <w:t>,</w:t>
      </w:r>
    </w:p>
    <w:p w14:paraId="6313E685" w14:textId="77777777" w:rsidR="00F04A55" w:rsidRPr="00570269" w:rsidRDefault="00483C23" w:rsidP="006B4697">
      <w:pPr>
        <w:pStyle w:val="Akapitzlist"/>
        <w:numPr>
          <w:ilvl w:val="0"/>
          <w:numId w:val="21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jeżeli Wykonawca nie rozpoczął realizacji przedmiotu umowy bez uzasadnionych przyczyn lub realizuje przedmiot umowy niezgodnie z jej postanowieniami lub realizuje przedmiot umowy nieprawidłowo i niestarannie,</w:t>
      </w:r>
    </w:p>
    <w:p w14:paraId="0D7F74CE" w14:textId="77777777" w:rsidR="003A2350" w:rsidRPr="00570269" w:rsidRDefault="00ED7C4F" w:rsidP="006B4697">
      <w:pPr>
        <w:pStyle w:val="Akapitzlist"/>
        <w:numPr>
          <w:ilvl w:val="0"/>
          <w:numId w:val="30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Powyższe uprawnienie Zamawiającego nie uchybia możliwości odstąpienia przez którąkolwiek ze stron od umowy, na podstawie przepisów Kodeksu cywilnego.</w:t>
      </w:r>
    </w:p>
    <w:p w14:paraId="6DB0B94E" w14:textId="77777777" w:rsidR="003A2350" w:rsidRPr="00570269" w:rsidRDefault="003A2350" w:rsidP="006B4697">
      <w:pPr>
        <w:pStyle w:val="Akapitzlist"/>
        <w:numPr>
          <w:ilvl w:val="0"/>
          <w:numId w:val="30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Oświadczenie o odstąpieniu od umowy należy złożyć drugiej stronie w formie pisemnej pod rygorem nieważności. Oświadczenie to musi zawierać uzasadnienie. </w:t>
      </w:r>
    </w:p>
    <w:p w14:paraId="2FC1E790" w14:textId="77777777" w:rsidR="003A2350" w:rsidRPr="00570269" w:rsidRDefault="003A2350" w:rsidP="006B4697">
      <w:pPr>
        <w:pStyle w:val="Akapitzlist"/>
        <w:numPr>
          <w:ilvl w:val="0"/>
          <w:numId w:val="30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W wypadku odstąpienia od umowy, Wykonawcę oraz Zamawiającego obciążają następujące obowiązki szczegółowe:</w:t>
      </w:r>
    </w:p>
    <w:p w14:paraId="3CDD4D77" w14:textId="77777777" w:rsidR="003A2350" w:rsidRPr="00570269" w:rsidRDefault="003A2350" w:rsidP="006B4697">
      <w:pPr>
        <w:pStyle w:val="Akapitzlist"/>
        <w:numPr>
          <w:ilvl w:val="0"/>
          <w:numId w:val="31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lastRenderedPageBreak/>
        <w:t>w terminie 7 dni od daty przekazania oświadczenia o odstąpieniu umowy Wykonawca przy udziale Zamawiającego sporządzi szczegółowe zestawienie ze zrealizowanych przez Wykonawcę zleceń a nie zapłaconych przez Zamawiającego,</w:t>
      </w:r>
    </w:p>
    <w:p w14:paraId="10F19305" w14:textId="77777777" w:rsidR="003A2350" w:rsidRPr="00570269" w:rsidRDefault="003A2350" w:rsidP="006B4697">
      <w:pPr>
        <w:pStyle w:val="Akapitzlist"/>
        <w:numPr>
          <w:ilvl w:val="0"/>
          <w:numId w:val="31"/>
        </w:numPr>
        <w:spacing w:after="0"/>
        <w:ind w:left="567" w:hanging="283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 xml:space="preserve">dokonanie odpowiedniego rozliczenia zrealizowanych Zleceń zgodnie </w:t>
      </w:r>
      <w:r w:rsidR="006B4697">
        <w:rPr>
          <w:rFonts w:ascii="Palatino Linotype" w:hAnsi="Palatino Linotype"/>
        </w:rPr>
        <w:br/>
      </w:r>
      <w:r w:rsidRPr="00570269">
        <w:rPr>
          <w:rFonts w:ascii="Palatino Linotype" w:hAnsi="Palatino Linotype"/>
        </w:rPr>
        <w:t>z postanowieniami niniejszej umowy.</w:t>
      </w:r>
    </w:p>
    <w:p w14:paraId="1EA1D08E" w14:textId="77777777" w:rsidR="003A2350" w:rsidRPr="00570269" w:rsidRDefault="003A2350" w:rsidP="00784D93">
      <w:pPr>
        <w:spacing w:after="0"/>
        <w:jc w:val="both"/>
        <w:rPr>
          <w:rFonts w:ascii="Palatino Linotype" w:hAnsi="Palatino Linotype"/>
        </w:rPr>
      </w:pPr>
    </w:p>
    <w:p w14:paraId="40CA91BB" w14:textId="77777777" w:rsidR="00C84CAE" w:rsidRPr="00570269" w:rsidRDefault="00302493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§</w:t>
      </w:r>
      <w:r w:rsidR="008B280A">
        <w:rPr>
          <w:rFonts w:ascii="Palatino Linotype" w:hAnsi="Palatino Linotype"/>
          <w:b/>
        </w:rPr>
        <w:t xml:space="preserve"> 10</w:t>
      </w:r>
    </w:p>
    <w:p w14:paraId="36458AFA" w14:textId="77777777" w:rsidR="00067BC2" w:rsidRPr="00570269" w:rsidRDefault="00067BC2" w:rsidP="00784D93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Zmiana umowy</w:t>
      </w:r>
    </w:p>
    <w:p w14:paraId="24F15CB5" w14:textId="77777777" w:rsidR="00ED7E2B" w:rsidRDefault="00EB6688" w:rsidP="00EB6688">
      <w:pPr>
        <w:pStyle w:val="Akapitzlist"/>
        <w:numPr>
          <w:ilvl w:val="0"/>
          <w:numId w:val="2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EB6688">
        <w:rPr>
          <w:rFonts w:ascii="Palatino Linotype" w:hAnsi="Palatino Linotype"/>
        </w:rPr>
        <w:t>Zamawiający dopuszcza zmiany niniejszej umowy w granicach dopuszczalności zastosowania przesłanek art. 4 pkt. 8 ustawy Prawo zamówień publicznych</w:t>
      </w:r>
      <w:r>
        <w:rPr>
          <w:rFonts w:ascii="Palatino Linotype" w:hAnsi="Palatino Linotype"/>
        </w:rPr>
        <w:t>.</w:t>
      </w:r>
    </w:p>
    <w:p w14:paraId="5A7E54F5" w14:textId="77777777" w:rsidR="00EB6688" w:rsidRDefault="00EB6688" w:rsidP="00EB6688">
      <w:pPr>
        <w:pStyle w:val="Akapitzlist"/>
        <w:numPr>
          <w:ilvl w:val="0"/>
          <w:numId w:val="2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EB6688">
        <w:rPr>
          <w:rFonts w:ascii="Palatino Linotype" w:hAnsi="Palatino Linotype"/>
        </w:rPr>
        <w:t>Wszelkie zmiany i uzupełnienia treści umowy mogą być wprowadzone wyłącznie w formie aneksu podpisanego przez Zamawiającego i Wykonawcę, pod rygorem nieważności</w:t>
      </w:r>
      <w:r>
        <w:rPr>
          <w:rFonts w:ascii="Palatino Linotype" w:hAnsi="Palatino Linotype"/>
        </w:rPr>
        <w:t>.</w:t>
      </w:r>
    </w:p>
    <w:p w14:paraId="3B8E269A" w14:textId="77777777" w:rsidR="007669BB" w:rsidRPr="00570269" w:rsidRDefault="007669BB" w:rsidP="00EB6688">
      <w:pPr>
        <w:pStyle w:val="Akapitzlist"/>
        <w:spacing w:after="0"/>
        <w:ind w:left="284"/>
        <w:jc w:val="both"/>
        <w:rPr>
          <w:rFonts w:ascii="Palatino Linotype" w:hAnsi="Palatino Linotype"/>
        </w:rPr>
      </w:pPr>
    </w:p>
    <w:p w14:paraId="576BB57D" w14:textId="77777777" w:rsidR="00AE75C9" w:rsidRPr="00570269" w:rsidRDefault="00302493" w:rsidP="007669BB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§</w:t>
      </w:r>
      <w:r w:rsidR="008B280A">
        <w:rPr>
          <w:rFonts w:ascii="Palatino Linotype" w:hAnsi="Palatino Linotype"/>
          <w:b/>
        </w:rPr>
        <w:t xml:space="preserve"> 11</w:t>
      </w:r>
    </w:p>
    <w:p w14:paraId="5A1E6A8E" w14:textId="77777777" w:rsidR="00067BC2" w:rsidRPr="00570269" w:rsidRDefault="00067BC2" w:rsidP="007669BB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Podwykonawcy</w:t>
      </w:r>
    </w:p>
    <w:p w14:paraId="5BEAA3E0" w14:textId="77777777" w:rsidR="00997196" w:rsidRPr="00570269" w:rsidRDefault="00E23D9E" w:rsidP="007669BB">
      <w:pPr>
        <w:pStyle w:val="Akapitzlist"/>
        <w:numPr>
          <w:ilvl w:val="0"/>
          <w:numId w:val="29"/>
        </w:numPr>
        <w:shd w:val="clear" w:color="auto" w:fill="FFFFFF"/>
        <w:suppressAutoHyphens/>
        <w:spacing w:after="0"/>
        <w:ind w:left="284" w:hanging="284"/>
        <w:jc w:val="both"/>
        <w:rPr>
          <w:rFonts w:ascii="Palatino Linotype" w:eastAsia="Times New Roman" w:hAnsi="Palatino Linotype"/>
          <w:bCs/>
          <w:lang w:eastAsia="pl-PL"/>
        </w:rPr>
      </w:pPr>
      <w:r w:rsidRPr="00905AC1">
        <w:rPr>
          <w:rFonts w:ascii="Palatino Linotype" w:hAnsi="Palatino Linotype"/>
        </w:rPr>
        <w:t xml:space="preserve">Powierzenie czynności będących przedmiotem niniejszej umowy osobie trzeciej jest możliwe jedynie po uzyskaniu przez Wykonawcę uprzedniej pisemnej zgody </w:t>
      </w:r>
      <w:r>
        <w:rPr>
          <w:rFonts w:ascii="Palatino Linotype" w:hAnsi="Palatino Linotype"/>
        </w:rPr>
        <w:t>Zamawiającego</w:t>
      </w:r>
      <w:r w:rsidRPr="00905AC1">
        <w:rPr>
          <w:rFonts w:ascii="Palatino Linotype" w:hAnsi="Palatino Linotype"/>
        </w:rPr>
        <w:t xml:space="preserve"> pod rygorem nieważności</w:t>
      </w:r>
      <w:r w:rsidR="00997196" w:rsidRPr="00570269">
        <w:rPr>
          <w:rFonts w:ascii="Palatino Linotype" w:eastAsia="Times New Roman" w:hAnsi="Palatino Linotype"/>
          <w:bCs/>
          <w:lang w:eastAsia="pl-PL"/>
        </w:rPr>
        <w:t>.</w:t>
      </w:r>
    </w:p>
    <w:p w14:paraId="539D9D7E" w14:textId="77777777" w:rsidR="001C776E" w:rsidRDefault="00E23D9E" w:rsidP="00E23D9E">
      <w:pPr>
        <w:pStyle w:val="Akapitzlist"/>
        <w:numPr>
          <w:ilvl w:val="0"/>
          <w:numId w:val="29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213023">
        <w:rPr>
          <w:rFonts w:ascii="Palatino Linotype" w:hAnsi="Palatino Linotype"/>
          <w:color w:val="000000" w:themeColor="text1"/>
        </w:rPr>
        <w:t>Wykonawca odpowiada za działania i zaniechania Podwykonawcy jak za swoje własne</w:t>
      </w:r>
      <w:r w:rsidR="001C776E" w:rsidRPr="00E23D9E">
        <w:rPr>
          <w:rFonts w:ascii="Palatino Linotype" w:hAnsi="Palatino Linotype"/>
        </w:rPr>
        <w:t>.</w:t>
      </w:r>
    </w:p>
    <w:p w14:paraId="60AFD1CC" w14:textId="77777777" w:rsidR="00E23D9E" w:rsidRPr="00E23D9E" w:rsidRDefault="00E23D9E" w:rsidP="00E23D9E">
      <w:pPr>
        <w:pStyle w:val="Akapitzlist"/>
        <w:numPr>
          <w:ilvl w:val="0"/>
          <w:numId w:val="29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905AC1">
        <w:rPr>
          <w:rFonts w:ascii="Palatino Linotype" w:hAnsi="Palatino Linotype"/>
        </w:rPr>
        <w:t xml:space="preserve">W przypadku korzystania z Podwykonawców, Wykonawca zobowiązuje się zamieścić </w:t>
      </w:r>
      <w:r w:rsidRPr="00905AC1">
        <w:rPr>
          <w:rFonts w:ascii="Palatino Linotype" w:hAnsi="Palatino Linotype"/>
        </w:rPr>
        <w:br/>
        <w:t xml:space="preserve">w umowie z Podwykonawcą zapis, w wyniku którego Podwykonawca i dalszy Podwykonawca nie będzie mógł bez zgody Zamawiającego przenieść wierzytelności </w:t>
      </w:r>
      <w:r>
        <w:rPr>
          <w:rFonts w:ascii="Palatino Linotype" w:hAnsi="Palatino Linotype"/>
        </w:rPr>
        <w:br/>
      </w:r>
      <w:r w:rsidRPr="00905AC1">
        <w:rPr>
          <w:rFonts w:ascii="Palatino Linotype" w:hAnsi="Palatino Linotype"/>
        </w:rPr>
        <w:t>z niniejszej umowy na osoby trzecie</w:t>
      </w:r>
      <w:r>
        <w:rPr>
          <w:rFonts w:ascii="Palatino Linotype" w:hAnsi="Palatino Linotype"/>
          <w:color w:val="000000" w:themeColor="text1"/>
        </w:rPr>
        <w:t>.</w:t>
      </w:r>
    </w:p>
    <w:p w14:paraId="541075F2" w14:textId="77777777" w:rsidR="00D866B6" w:rsidRPr="00570269" w:rsidRDefault="00D866B6" w:rsidP="007669BB">
      <w:pPr>
        <w:spacing w:after="0"/>
        <w:jc w:val="both"/>
        <w:rPr>
          <w:rFonts w:ascii="Palatino Linotype" w:hAnsi="Palatino Linotype"/>
        </w:rPr>
      </w:pPr>
    </w:p>
    <w:p w14:paraId="1689A1E7" w14:textId="77777777" w:rsidR="00AB16A3" w:rsidRPr="00570269" w:rsidRDefault="00302493" w:rsidP="007669BB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§</w:t>
      </w:r>
      <w:r w:rsidR="008B280A">
        <w:rPr>
          <w:rFonts w:ascii="Palatino Linotype" w:hAnsi="Palatino Linotype"/>
          <w:b/>
        </w:rPr>
        <w:t>12</w:t>
      </w:r>
    </w:p>
    <w:p w14:paraId="3914DE5B" w14:textId="77777777" w:rsidR="00464411" w:rsidRPr="00570269" w:rsidRDefault="0046049B" w:rsidP="007669BB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Cesja wierzytelności</w:t>
      </w:r>
    </w:p>
    <w:p w14:paraId="70A30ED0" w14:textId="77777777" w:rsidR="00D866B6" w:rsidRPr="00570269" w:rsidRDefault="00A947EC" w:rsidP="007669BB">
      <w:pPr>
        <w:numPr>
          <w:ilvl w:val="0"/>
          <w:numId w:val="3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Przeniesienie</w:t>
      </w:r>
      <w:r w:rsidR="00D866B6" w:rsidRPr="00570269">
        <w:rPr>
          <w:rFonts w:ascii="Palatino Linotype" w:hAnsi="Palatino Linotype"/>
        </w:rPr>
        <w:t xml:space="preserve"> </w:t>
      </w:r>
      <w:r w:rsidRPr="00570269">
        <w:rPr>
          <w:rFonts w:ascii="Palatino Linotype" w:hAnsi="Palatino Linotype"/>
        </w:rPr>
        <w:t>wierzytelności z niniejszej umowy na osoby trzecie wymaga</w:t>
      </w:r>
      <w:r w:rsidR="00D866B6" w:rsidRPr="00570269">
        <w:rPr>
          <w:rFonts w:ascii="Palatino Linotype" w:hAnsi="Palatino Linotype"/>
        </w:rPr>
        <w:t xml:space="preserve"> pisemnej zgody Zamawiającego </w:t>
      </w:r>
      <w:r w:rsidRPr="00570269">
        <w:rPr>
          <w:rFonts w:ascii="Palatino Linotype" w:hAnsi="Palatino Linotype"/>
        </w:rPr>
        <w:t>– pod rygorem nieważności</w:t>
      </w:r>
      <w:r w:rsidR="00D866B6" w:rsidRPr="00570269">
        <w:rPr>
          <w:rFonts w:ascii="Palatino Linotype" w:hAnsi="Palatino Linotype"/>
        </w:rPr>
        <w:t>.</w:t>
      </w:r>
      <w:r w:rsidR="006E0ADC" w:rsidRPr="00570269">
        <w:rPr>
          <w:rFonts w:ascii="Palatino Linotype" w:hAnsi="Palatino Linotype"/>
        </w:rPr>
        <w:t xml:space="preserve"> Zamawiający uprawniony jest do wnoszenia uwag do umów przeniesienia wierzytelności wynikającej z niniejszej umowy.</w:t>
      </w:r>
    </w:p>
    <w:p w14:paraId="3A7C45E3" w14:textId="77777777" w:rsidR="008B280A" w:rsidRDefault="00D665BF" w:rsidP="008B280A">
      <w:pPr>
        <w:numPr>
          <w:ilvl w:val="0"/>
          <w:numId w:val="32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D665BF">
        <w:rPr>
          <w:rFonts w:ascii="Palatino Linotype" w:hAnsi="Palatino Linotype"/>
        </w:rPr>
        <w:t>Umowa przeniesienia wierzytelności powinna zawierać numer rachunku bankowego cesjonariusza. W przypadku, gdy cesjonariuszem będzie podwykonawca i dalszy podwykonawca numer rachunku bankowego powinien być zgodny z rachunkiem wskazanym w umowie o podwykonawstwo i dalsze podwykonawstwo. Zmiana rachunku bankowego cesjonariusza powinna następować aneksem do umowy cesji</w:t>
      </w:r>
      <w:r w:rsidR="00873402" w:rsidRPr="00570269">
        <w:rPr>
          <w:rFonts w:ascii="Palatino Linotype" w:hAnsi="Palatino Linotype"/>
        </w:rPr>
        <w:t>.</w:t>
      </w:r>
    </w:p>
    <w:p w14:paraId="4C91E6E9" w14:textId="77777777" w:rsidR="008B280A" w:rsidRPr="008B280A" w:rsidRDefault="008B280A" w:rsidP="008B280A">
      <w:pPr>
        <w:spacing w:after="0"/>
        <w:ind w:left="284"/>
        <w:jc w:val="both"/>
        <w:rPr>
          <w:rFonts w:ascii="Palatino Linotype" w:hAnsi="Palatino Linotype"/>
        </w:rPr>
      </w:pPr>
    </w:p>
    <w:p w14:paraId="1454637F" w14:textId="77777777" w:rsidR="0046049B" w:rsidRPr="00570269" w:rsidRDefault="008B280A" w:rsidP="007669BB">
      <w:pPr>
        <w:spacing w:after="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§13</w:t>
      </w:r>
    </w:p>
    <w:p w14:paraId="0479B35E" w14:textId="77777777" w:rsidR="0046049B" w:rsidRPr="00570269" w:rsidRDefault="0046049B" w:rsidP="007669BB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Rozstrzyganie sporów</w:t>
      </w:r>
    </w:p>
    <w:p w14:paraId="4BE2C16A" w14:textId="77777777" w:rsidR="0046049B" w:rsidRPr="00570269" w:rsidRDefault="0046049B" w:rsidP="007669BB">
      <w:pPr>
        <w:pStyle w:val="Akapitzlist"/>
        <w:numPr>
          <w:ilvl w:val="0"/>
          <w:numId w:val="25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Wszelkie spory związane z realizacją Umowy Strony będą starały się rozstrzygać polubownie.</w:t>
      </w:r>
    </w:p>
    <w:p w14:paraId="5522D60D" w14:textId="77777777" w:rsidR="0046049B" w:rsidRPr="00570269" w:rsidRDefault="0046049B" w:rsidP="007669BB">
      <w:pPr>
        <w:pStyle w:val="Akapitzlist"/>
        <w:numPr>
          <w:ilvl w:val="0"/>
          <w:numId w:val="25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lastRenderedPageBreak/>
        <w:t>W razie braku możliwości polubownego załatwienia sporu, strony poddadzą spór pod rozstrzygnięcie sądu powszechnego właściwego miejscowo dla siedziby Zamawiającego.</w:t>
      </w:r>
    </w:p>
    <w:p w14:paraId="347A82B2" w14:textId="77777777" w:rsidR="00873402" w:rsidRPr="00570269" w:rsidRDefault="00873402" w:rsidP="007669BB">
      <w:pPr>
        <w:spacing w:after="0"/>
        <w:rPr>
          <w:rFonts w:ascii="Palatino Linotype" w:hAnsi="Palatino Linotype"/>
          <w:b/>
        </w:rPr>
      </w:pPr>
    </w:p>
    <w:p w14:paraId="5AF4B590" w14:textId="77777777" w:rsidR="001225A8" w:rsidRPr="00570269" w:rsidRDefault="00302493" w:rsidP="007669BB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§</w:t>
      </w:r>
      <w:r w:rsidR="008B280A">
        <w:rPr>
          <w:rFonts w:ascii="Palatino Linotype" w:hAnsi="Palatino Linotype"/>
          <w:b/>
        </w:rPr>
        <w:t>14</w:t>
      </w:r>
    </w:p>
    <w:p w14:paraId="78E6396A" w14:textId="77777777" w:rsidR="0046049B" w:rsidRPr="007669BB" w:rsidRDefault="0046049B" w:rsidP="007669BB">
      <w:pPr>
        <w:spacing w:after="0"/>
        <w:jc w:val="center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>Postanowienia końcowe</w:t>
      </w:r>
    </w:p>
    <w:p w14:paraId="33358B20" w14:textId="77777777" w:rsidR="0046049B" w:rsidRPr="00570269" w:rsidRDefault="0046049B" w:rsidP="007669BB">
      <w:pPr>
        <w:numPr>
          <w:ilvl w:val="0"/>
          <w:numId w:val="35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W sprawach nieuregulowanych postanowieniami ni</w:t>
      </w:r>
      <w:r w:rsidR="00D74FB4">
        <w:rPr>
          <w:rFonts w:ascii="Palatino Linotype" w:hAnsi="Palatino Linotype"/>
        </w:rPr>
        <w:t>niejszej umowy mają zastosowanie</w:t>
      </w:r>
      <w:r w:rsidRPr="00570269">
        <w:rPr>
          <w:rFonts w:ascii="Palatino Linotype" w:hAnsi="Palatino Linotype"/>
        </w:rPr>
        <w:t xml:space="preserve"> aktualnie obowiązujące przepisy prawa, w tym zwłaszcza przepisy usta</w:t>
      </w:r>
      <w:r w:rsidR="00D74FB4">
        <w:rPr>
          <w:rFonts w:ascii="Palatino Linotype" w:hAnsi="Palatino Linotype"/>
        </w:rPr>
        <w:t>wy K</w:t>
      </w:r>
      <w:r w:rsidRPr="00570269">
        <w:rPr>
          <w:rFonts w:ascii="Palatino Linotype" w:hAnsi="Palatino Linotype"/>
        </w:rPr>
        <w:t xml:space="preserve">odeks cywilny. </w:t>
      </w:r>
    </w:p>
    <w:p w14:paraId="28270898" w14:textId="77777777" w:rsidR="0046049B" w:rsidRPr="00570269" w:rsidRDefault="0046049B" w:rsidP="007669BB">
      <w:pPr>
        <w:numPr>
          <w:ilvl w:val="0"/>
          <w:numId w:val="35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Umowę niniejszą sporządzono w dwóch jednobrzmiących egzemplarzach, po jednym dla każdej ze stron</w:t>
      </w:r>
      <w:r w:rsidR="00D74FB4">
        <w:rPr>
          <w:rFonts w:ascii="Palatino Linotype" w:hAnsi="Palatino Linotype"/>
        </w:rPr>
        <w:t>.</w:t>
      </w:r>
    </w:p>
    <w:p w14:paraId="7C816B02" w14:textId="10D5731A" w:rsidR="0046049B" w:rsidRPr="00570269" w:rsidRDefault="00D74FB4" w:rsidP="007669BB">
      <w:pPr>
        <w:numPr>
          <w:ilvl w:val="0"/>
          <w:numId w:val="35"/>
        </w:numPr>
        <w:spacing w:after="0"/>
        <w:ind w:left="284" w:hanging="28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Umowa niniejsza zawiera </w:t>
      </w:r>
      <w:r w:rsidR="00293A57">
        <w:rPr>
          <w:rFonts w:ascii="Palatino Linotype" w:hAnsi="Palatino Linotype"/>
        </w:rPr>
        <w:t>10</w:t>
      </w:r>
      <w:r w:rsidR="00DC0557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 xml:space="preserve"> </w:t>
      </w:r>
      <w:r w:rsidR="001225A8" w:rsidRPr="00570269">
        <w:rPr>
          <w:rFonts w:ascii="Palatino Linotype" w:hAnsi="Palatino Linotype"/>
        </w:rPr>
        <w:t>stron ponumerowanych i parafowanych.</w:t>
      </w:r>
    </w:p>
    <w:p w14:paraId="0BF329FC" w14:textId="77777777" w:rsidR="001225A8" w:rsidRPr="00570269" w:rsidRDefault="001225A8" w:rsidP="007669BB">
      <w:pPr>
        <w:numPr>
          <w:ilvl w:val="0"/>
          <w:numId w:val="35"/>
        </w:numPr>
        <w:spacing w:after="0"/>
        <w:ind w:left="284" w:hanging="284"/>
        <w:jc w:val="both"/>
        <w:rPr>
          <w:rFonts w:ascii="Palatino Linotype" w:hAnsi="Palatino Linotype"/>
        </w:rPr>
      </w:pPr>
      <w:r w:rsidRPr="00570269">
        <w:rPr>
          <w:rFonts w:ascii="Palatino Linotype" w:hAnsi="Palatino Linotype"/>
        </w:rPr>
        <w:t>Załączniki do umowy stanowią jej integralną część</w:t>
      </w:r>
      <w:r w:rsidR="00A947EC" w:rsidRPr="00570269">
        <w:rPr>
          <w:rFonts w:ascii="Palatino Linotype" w:hAnsi="Palatino Linotype"/>
        </w:rPr>
        <w:t>.</w:t>
      </w:r>
    </w:p>
    <w:p w14:paraId="0A9E5E93" w14:textId="77777777" w:rsidR="00587A83" w:rsidRPr="00570269" w:rsidRDefault="00587A83" w:rsidP="00784D93">
      <w:pPr>
        <w:spacing w:after="0"/>
        <w:jc w:val="both"/>
        <w:rPr>
          <w:rFonts w:ascii="Palatino Linotype" w:hAnsi="Palatino Linotype"/>
        </w:rPr>
      </w:pPr>
    </w:p>
    <w:p w14:paraId="789EDF74" w14:textId="77777777" w:rsidR="001225A8" w:rsidRPr="00570269" w:rsidRDefault="001225A8" w:rsidP="00784D93">
      <w:pPr>
        <w:spacing w:after="0"/>
        <w:jc w:val="both"/>
        <w:rPr>
          <w:rFonts w:ascii="Palatino Linotype" w:hAnsi="Palatino Linotype"/>
          <w:u w:val="single"/>
        </w:rPr>
      </w:pPr>
      <w:r w:rsidRPr="00570269">
        <w:rPr>
          <w:rFonts w:ascii="Palatino Linotype" w:hAnsi="Palatino Linotype"/>
          <w:u w:val="single"/>
        </w:rPr>
        <w:t>Wykaz załączników:</w:t>
      </w:r>
    </w:p>
    <w:p w14:paraId="543E5EAF" w14:textId="6BC0FD3B" w:rsidR="001225A8" w:rsidRPr="00570269" w:rsidRDefault="00293A57" w:rsidP="00784D93">
      <w:pPr>
        <w:spacing w:after="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Załącznik nr 1</w:t>
      </w:r>
      <w:r w:rsidR="001225A8" w:rsidRPr="00570269">
        <w:rPr>
          <w:rFonts w:ascii="Palatino Linotype" w:hAnsi="Palatino Linotype"/>
        </w:rPr>
        <w:t xml:space="preserve"> </w:t>
      </w:r>
      <w:r w:rsidR="00C837F9" w:rsidRPr="00570269">
        <w:rPr>
          <w:rFonts w:ascii="Palatino Linotype" w:hAnsi="Palatino Linotype"/>
        </w:rPr>
        <w:t>–</w:t>
      </w:r>
      <w:r w:rsidR="001225A8" w:rsidRPr="00570269">
        <w:rPr>
          <w:rFonts w:ascii="Palatino Linotype" w:hAnsi="Palatino Linotype"/>
        </w:rPr>
        <w:t xml:space="preserve"> </w:t>
      </w:r>
      <w:r w:rsidR="00C837F9" w:rsidRPr="00570269">
        <w:rPr>
          <w:rFonts w:ascii="Palatino Linotype" w:hAnsi="Palatino Linotype"/>
        </w:rPr>
        <w:t xml:space="preserve">Formularz ofertowy </w:t>
      </w:r>
    </w:p>
    <w:p w14:paraId="77C35403" w14:textId="7B8DD349" w:rsidR="001225A8" w:rsidRPr="00570269" w:rsidRDefault="00293A57" w:rsidP="00784D93">
      <w:pPr>
        <w:spacing w:after="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Załącznik nr 2</w:t>
      </w:r>
      <w:r w:rsidR="001225A8" w:rsidRPr="00570269">
        <w:rPr>
          <w:rFonts w:ascii="Palatino Linotype" w:hAnsi="Palatino Linotype"/>
        </w:rPr>
        <w:t xml:space="preserve"> </w:t>
      </w:r>
      <w:r w:rsidR="00C837F9" w:rsidRPr="00570269">
        <w:rPr>
          <w:rFonts w:ascii="Palatino Linotype" w:hAnsi="Palatino Linotype"/>
        </w:rPr>
        <w:t>–</w:t>
      </w:r>
      <w:r w:rsidR="001225A8" w:rsidRPr="00570269">
        <w:rPr>
          <w:rFonts w:ascii="Palatino Linotype" w:hAnsi="Palatino Linotype"/>
        </w:rPr>
        <w:t xml:space="preserve"> </w:t>
      </w:r>
      <w:r w:rsidR="00C837F9" w:rsidRPr="00570269">
        <w:rPr>
          <w:rFonts w:ascii="Palatino Linotype" w:hAnsi="Palatino Linotype"/>
        </w:rPr>
        <w:t xml:space="preserve">Formularz cenowy </w:t>
      </w:r>
    </w:p>
    <w:p w14:paraId="4D7A5F16" w14:textId="77777777" w:rsidR="00C84CAE" w:rsidRDefault="00C84CAE" w:rsidP="00784D93">
      <w:pPr>
        <w:spacing w:after="0"/>
        <w:jc w:val="both"/>
        <w:rPr>
          <w:rFonts w:ascii="Palatino Linotype" w:hAnsi="Palatino Linotype"/>
        </w:rPr>
      </w:pPr>
    </w:p>
    <w:p w14:paraId="0AEF922E" w14:textId="77777777" w:rsidR="00293A57" w:rsidRDefault="00293A57" w:rsidP="00784D93">
      <w:pPr>
        <w:spacing w:after="0"/>
        <w:jc w:val="both"/>
        <w:rPr>
          <w:rFonts w:ascii="Palatino Linotype" w:hAnsi="Palatino Linotype"/>
        </w:rPr>
      </w:pPr>
    </w:p>
    <w:p w14:paraId="23C7AF87" w14:textId="77777777" w:rsidR="00293A57" w:rsidRDefault="00293A57" w:rsidP="00784D93">
      <w:pPr>
        <w:spacing w:after="0"/>
        <w:jc w:val="both"/>
        <w:rPr>
          <w:rFonts w:ascii="Palatino Linotype" w:hAnsi="Palatino Linotype"/>
        </w:rPr>
      </w:pPr>
    </w:p>
    <w:p w14:paraId="3EA58617" w14:textId="77777777" w:rsidR="00293A57" w:rsidRPr="00570269" w:rsidRDefault="00293A57" w:rsidP="00784D93">
      <w:pPr>
        <w:spacing w:after="0"/>
        <w:jc w:val="both"/>
        <w:rPr>
          <w:rFonts w:ascii="Palatino Linotype" w:hAnsi="Palatino Linotype"/>
        </w:rPr>
      </w:pPr>
    </w:p>
    <w:p w14:paraId="6A9EAA7A" w14:textId="77777777" w:rsidR="001225A8" w:rsidRPr="00570269" w:rsidRDefault="001225A8" w:rsidP="00784D93">
      <w:pPr>
        <w:spacing w:after="0"/>
        <w:jc w:val="both"/>
        <w:rPr>
          <w:rFonts w:ascii="Palatino Linotype" w:hAnsi="Palatino Linotype"/>
          <w:b/>
        </w:rPr>
      </w:pPr>
      <w:r w:rsidRPr="00570269">
        <w:rPr>
          <w:rFonts w:ascii="Palatino Linotype" w:hAnsi="Palatino Linotype"/>
          <w:b/>
        </w:rPr>
        <w:t xml:space="preserve">                 Wykonawca:</w:t>
      </w:r>
      <w:r w:rsidRPr="00570269">
        <w:rPr>
          <w:rFonts w:ascii="Palatino Linotype" w:hAnsi="Palatino Linotype"/>
        </w:rPr>
        <w:t xml:space="preserve">                                                           </w:t>
      </w:r>
      <w:r w:rsidRPr="00570269">
        <w:rPr>
          <w:rFonts w:ascii="Palatino Linotype" w:hAnsi="Palatino Linotype"/>
          <w:b/>
        </w:rPr>
        <w:t>Zamawiający:</w:t>
      </w:r>
    </w:p>
    <w:p w14:paraId="63FF0234" w14:textId="77777777" w:rsidR="00DB1C43" w:rsidRDefault="00DB1C43" w:rsidP="00784D93">
      <w:pPr>
        <w:spacing w:after="0"/>
        <w:jc w:val="both"/>
        <w:rPr>
          <w:rFonts w:ascii="Palatino Linotype" w:hAnsi="Palatino Linotype"/>
        </w:rPr>
      </w:pPr>
    </w:p>
    <w:p w14:paraId="6F15F519" w14:textId="77777777" w:rsidR="00293A57" w:rsidRDefault="00293A57" w:rsidP="00784D93">
      <w:pPr>
        <w:spacing w:after="0"/>
        <w:jc w:val="both"/>
        <w:rPr>
          <w:rFonts w:ascii="Palatino Linotype" w:hAnsi="Palatino Linotype"/>
        </w:rPr>
      </w:pPr>
    </w:p>
    <w:p w14:paraId="3868AAA2" w14:textId="77777777" w:rsidR="00293A57" w:rsidRDefault="00293A57" w:rsidP="00784D93">
      <w:pPr>
        <w:spacing w:after="0"/>
        <w:jc w:val="both"/>
        <w:rPr>
          <w:rFonts w:ascii="Palatino Linotype" w:hAnsi="Palatino Linotype"/>
        </w:rPr>
      </w:pPr>
    </w:p>
    <w:p w14:paraId="2266C7B8" w14:textId="77777777" w:rsidR="00293A57" w:rsidRDefault="00293A57" w:rsidP="00784D93">
      <w:pPr>
        <w:spacing w:after="0"/>
        <w:jc w:val="both"/>
        <w:rPr>
          <w:rFonts w:ascii="Palatino Linotype" w:hAnsi="Palatino Linotype"/>
        </w:rPr>
      </w:pPr>
    </w:p>
    <w:p w14:paraId="5C08A087" w14:textId="77777777" w:rsidR="00293A57" w:rsidRDefault="00293A57" w:rsidP="00784D93">
      <w:pPr>
        <w:spacing w:after="0"/>
        <w:jc w:val="both"/>
        <w:rPr>
          <w:rFonts w:ascii="Palatino Linotype" w:hAnsi="Palatino Linotype"/>
        </w:rPr>
      </w:pPr>
    </w:p>
    <w:p w14:paraId="52034E35" w14:textId="77777777" w:rsidR="00293A57" w:rsidRDefault="00293A57" w:rsidP="00784D93">
      <w:pPr>
        <w:spacing w:after="0"/>
        <w:jc w:val="both"/>
        <w:rPr>
          <w:rFonts w:ascii="Palatino Linotype" w:hAnsi="Palatino Linotype"/>
        </w:rPr>
      </w:pPr>
    </w:p>
    <w:p w14:paraId="63DC280F" w14:textId="77777777" w:rsidR="00293A57" w:rsidRDefault="00293A57" w:rsidP="00784D93">
      <w:pPr>
        <w:spacing w:after="0"/>
        <w:jc w:val="both"/>
        <w:rPr>
          <w:rFonts w:ascii="Palatino Linotype" w:hAnsi="Palatino Linotype"/>
        </w:rPr>
      </w:pPr>
    </w:p>
    <w:p w14:paraId="0FF9BB5E" w14:textId="77777777" w:rsidR="00293A57" w:rsidRDefault="00293A57" w:rsidP="00784D93">
      <w:pPr>
        <w:spacing w:after="0"/>
        <w:jc w:val="both"/>
        <w:rPr>
          <w:rFonts w:ascii="Palatino Linotype" w:hAnsi="Palatino Linotype"/>
        </w:rPr>
      </w:pPr>
    </w:p>
    <w:p w14:paraId="7A95B88C" w14:textId="77777777" w:rsidR="00293A57" w:rsidRDefault="00293A57" w:rsidP="00784D93">
      <w:pPr>
        <w:spacing w:after="0"/>
        <w:jc w:val="both"/>
        <w:rPr>
          <w:rFonts w:ascii="Palatino Linotype" w:hAnsi="Palatino Linotype"/>
        </w:rPr>
      </w:pPr>
    </w:p>
    <w:p w14:paraId="5CD5C3ED" w14:textId="77777777" w:rsidR="00293A57" w:rsidRDefault="00293A57" w:rsidP="00784D93">
      <w:pPr>
        <w:spacing w:after="0"/>
        <w:jc w:val="both"/>
        <w:rPr>
          <w:rFonts w:ascii="Palatino Linotype" w:hAnsi="Palatino Linotype"/>
        </w:rPr>
      </w:pPr>
    </w:p>
    <w:p w14:paraId="0FCA38B0" w14:textId="77777777" w:rsidR="00293A57" w:rsidRDefault="00293A57" w:rsidP="00784D93">
      <w:pPr>
        <w:spacing w:after="0"/>
        <w:jc w:val="both"/>
        <w:rPr>
          <w:rFonts w:ascii="Palatino Linotype" w:hAnsi="Palatino Linotype"/>
        </w:rPr>
      </w:pPr>
    </w:p>
    <w:p w14:paraId="5BED6664" w14:textId="77777777" w:rsidR="00293A57" w:rsidRDefault="00293A57" w:rsidP="00784D93">
      <w:pPr>
        <w:spacing w:after="0"/>
        <w:jc w:val="both"/>
        <w:rPr>
          <w:rFonts w:ascii="Palatino Linotype" w:hAnsi="Palatino Linotype"/>
        </w:rPr>
      </w:pPr>
    </w:p>
    <w:p w14:paraId="3D7DFBD8" w14:textId="25336E6E" w:rsidR="00293A57" w:rsidRPr="00293A57" w:rsidRDefault="00293A57" w:rsidP="00784D93">
      <w:pPr>
        <w:spacing w:after="0"/>
        <w:jc w:val="both"/>
        <w:rPr>
          <w:rFonts w:ascii="Palatino Linotype" w:hAnsi="Palatino Linotype"/>
          <w:i/>
        </w:rPr>
      </w:pPr>
      <w:r>
        <w:rPr>
          <w:rFonts w:ascii="Palatino Linotype" w:hAnsi="Palatino Linotype"/>
          <w:i/>
        </w:rPr>
        <w:t>Sporządził: Halina Połomka</w:t>
      </w:r>
    </w:p>
    <w:sectPr w:rsidR="00293A57" w:rsidRPr="00293A57" w:rsidSect="00B118F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EF5A62" w14:textId="77777777" w:rsidR="007C048A" w:rsidRDefault="007C048A" w:rsidP="00D47529">
      <w:pPr>
        <w:spacing w:after="0" w:line="240" w:lineRule="auto"/>
      </w:pPr>
      <w:r>
        <w:separator/>
      </w:r>
    </w:p>
  </w:endnote>
  <w:endnote w:type="continuationSeparator" w:id="0">
    <w:p w14:paraId="152429B9" w14:textId="77777777" w:rsidR="007C048A" w:rsidRDefault="007C048A" w:rsidP="00D47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Palatino">
    <w:panose1 w:val="02040602050305020304"/>
    <w:charset w:val="EE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829DDE" w14:textId="77777777" w:rsidR="00AA16CA" w:rsidRDefault="00AA16C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DE4F3F">
      <w:rPr>
        <w:noProof/>
      </w:rPr>
      <w:t>10</w:t>
    </w:r>
    <w:r>
      <w:fldChar w:fldCharType="end"/>
    </w:r>
  </w:p>
  <w:p w14:paraId="0DEF2D43" w14:textId="77777777" w:rsidR="00AA16CA" w:rsidRDefault="00AA16C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5FB79D" w14:textId="77777777" w:rsidR="007C048A" w:rsidRDefault="007C048A" w:rsidP="00D47529">
      <w:pPr>
        <w:spacing w:after="0" w:line="240" w:lineRule="auto"/>
      </w:pPr>
      <w:r>
        <w:separator/>
      </w:r>
    </w:p>
  </w:footnote>
  <w:footnote w:type="continuationSeparator" w:id="0">
    <w:p w14:paraId="5151A448" w14:textId="77777777" w:rsidR="007C048A" w:rsidRDefault="007C048A" w:rsidP="00D475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singleLevel"/>
    <w:tmpl w:val="00000006"/>
    <w:name w:val="WW8Num57"/>
    <w:lvl w:ilvl="0">
      <w:start w:val="2"/>
      <w:numFmt w:val="decimal"/>
      <w:lvlText w:val="%1)"/>
      <w:lvlJc w:val="left"/>
      <w:pPr>
        <w:tabs>
          <w:tab w:val="num" w:pos="2160"/>
        </w:tabs>
        <w:ind w:left="947" w:hanging="227"/>
      </w:pPr>
    </w:lvl>
  </w:abstractNum>
  <w:abstractNum w:abstractNumId="1" w15:restartNumberingAfterBreak="0">
    <w:nsid w:val="00000021"/>
    <w:multiLevelType w:val="singleLevel"/>
    <w:tmpl w:val="00000021"/>
    <w:name w:val="WW8Num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  <w:b w:val="0"/>
      </w:rPr>
    </w:lvl>
  </w:abstractNum>
  <w:abstractNum w:abstractNumId="2" w15:restartNumberingAfterBreak="0">
    <w:nsid w:val="02885183"/>
    <w:multiLevelType w:val="hybridMultilevel"/>
    <w:tmpl w:val="B944E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15698"/>
    <w:multiLevelType w:val="hybridMultilevel"/>
    <w:tmpl w:val="81C298E8"/>
    <w:lvl w:ilvl="0" w:tplc="EDC2F10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24367"/>
    <w:multiLevelType w:val="hybridMultilevel"/>
    <w:tmpl w:val="3666751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9396F7B"/>
    <w:multiLevelType w:val="hybridMultilevel"/>
    <w:tmpl w:val="A4049772"/>
    <w:lvl w:ilvl="0" w:tplc="79505D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95A6AF2"/>
    <w:multiLevelType w:val="hybridMultilevel"/>
    <w:tmpl w:val="31806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E0417D"/>
    <w:multiLevelType w:val="hybridMultilevel"/>
    <w:tmpl w:val="40E04DE0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0E26715E"/>
    <w:multiLevelType w:val="hybridMultilevel"/>
    <w:tmpl w:val="703C17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E0DF1"/>
    <w:multiLevelType w:val="hybridMultilevel"/>
    <w:tmpl w:val="4F841254"/>
    <w:lvl w:ilvl="0" w:tplc="113EE45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933F50"/>
    <w:multiLevelType w:val="hybridMultilevel"/>
    <w:tmpl w:val="335E1F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3D2EE4"/>
    <w:multiLevelType w:val="hybridMultilevel"/>
    <w:tmpl w:val="18028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31312F"/>
    <w:multiLevelType w:val="hybridMultilevel"/>
    <w:tmpl w:val="2F74EC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500D50"/>
    <w:multiLevelType w:val="hybridMultilevel"/>
    <w:tmpl w:val="C3AE93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3F0294"/>
    <w:multiLevelType w:val="hybridMultilevel"/>
    <w:tmpl w:val="3FB45A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7D64C7"/>
    <w:multiLevelType w:val="hybridMultilevel"/>
    <w:tmpl w:val="CDB2BD02"/>
    <w:lvl w:ilvl="0" w:tplc="04150017">
      <w:start w:val="1"/>
      <w:numFmt w:val="lowerLetter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6" w15:restartNumberingAfterBreak="0">
    <w:nsid w:val="1FB33E91"/>
    <w:multiLevelType w:val="hybridMultilevel"/>
    <w:tmpl w:val="5B9258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3B39E3"/>
    <w:multiLevelType w:val="hybridMultilevel"/>
    <w:tmpl w:val="8542DE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AD0541"/>
    <w:multiLevelType w:val="hybridMultilevel"/>
    <w:tmpl w:val="F3EAFB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5D0FF0"/>
    <w:multiLevelType w:val="hybridMultilevel"/>
    <w:tmpl w:val="9C5292FA"/>
    <w:lvl w:ilvl="0" w:tplc="F694296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54557F9"/>
    <w:multiLevelType w:val="hybridMultilevel"/>
    <w:tmpl w:val="5F0E0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E7F6E"/>
    <w:multiLevelType w:val="hybridMultilevel"/>
    <w:tmpl w:val="68BEC3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3E15BA"/>
    <w:multiLevelType w:val="hybridMultilevel"/>
    <w:tmpl w:val="461E4EC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D7618FB"/>
    <w:multiLevelType w:val="hybridMultilevel"/>
    <w:tmpl w:val="636EF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364EB9"/>
    <w:multiLevelType w:val="hybridMultilevel"/>
    <w:tmpl w:val="15A24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C0529B"/>
    <w:multiLevelType w:val="hybridMultilevel"/>
    <w:tmpl w:val="B7188EE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4FCC14D6"/>
    <w:multiLevelType w:val="hybridMultilevel"/>
    <w:tmpl w:val="13D680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23AB5"/>
    <w:multiLevelType w:val="hybridMultilevel"/>
    <w:tmpl w:val="5A76C5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22251"/>
    <w:multiLevelType w:val="hybridMultilevel"/>
    <w:tmpl w:val="B7188EE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5E095C65"/>
    <w:multiLevelType w:val="hybridMultilevel"/>
    <w:tmpl w:val="92AA1848"/>
    <w:lvl w:ilvl="0" w:tplc="113EE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5E14BC"/>
    <w:multiLevelType w:val="hybridMultilevel"/>
    <w:tmpl w:val="11B80996"/>
    <w:lvl w:ilvl="0" w:tplc="7DE2D39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B22E79"/>
    <w:multiLevelType w:val="hybridMultilevel"/>
    <w:tmpl w:val="A52ABAF8"/>
    <w:lvl w:ilvl="0" w:tplc="04150019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377B82"/>
    <w:multiLevelType w:val="hybridMultilevel"/>
    <w:tmpl w:val="E2E65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287B29"/>
    <w:multiLevelType w:val="hybridMultilevel"/>
    <w:tmpl w:val="472CE67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 w15:restartNumberingAfterBreak="0">
    <w:nsid w:val="6A533D9A"/>
    <w:multiLevelType w:val="hybridMultilevel"/>
    <w:tmpl w:val="F7A4FA88"/>
    <w:lvl w:ilvl="0" w:tplc="72825610">
      <w:start w:val="1"/>
      <w:numFmt w:val="decimal"/>
      <w:lvlText w:val="%1."/>
      <w:lvlJc w:val="left"/>
      <w:pPr>
        <w:ind w:left="3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28" w:hanging="360"/>
      </w:pPr>
    </w:lvl>
    <w:lvl w:ilvl="2" w:tplc="0415001B" w:tentative="1">
      <w:start w:val="1"/>
      <w:numFmt w:val="lowerRoman"/>
      <w:lvlText w:val="%3."/>
      <w:lvlJc w:val="right"/>
      <w:pPr>
        <w:ind w:left="1748" w:hanging="180"/>
      </w:pPr>
    </w:lvl>
    <w:lvl w:ilvl="3" w:tplc="0415000F" w:tentative="1">
      <w:start w:val="1"/>
      <w:numFmt w:val="decimal"/>
      <w:lvlText w:val="%4."/>
      <w:lvlJc w:val="left"/>
      <w:pPr>
        <w:ind w:left="2468" w:hanging="360"/>
      </w:pPr>
    </w:lvl>
    <w:lvl w:ilvl="4" w:tplc="04150019" w:tentative="1">
      <w:start w:val="1"/>
      <w:numFmt w:val="lowerLetter"/>
      <w:lvlText w:val="%5."/>
      <w:lvlJc w:val="left"/>
      <w:pPr>
        <w:ind w:left="3188" w:hanging="360"/>
      </w:pPr>
    </w:lvl>
    <w:lvl w:ilvl="5" w:tplc="0415001B" w:tentative="1">
      <w:start w:val="1"/>
      <w:numFmt w:val="lowerRoman"/>
      <w:lvlText w:val="%6."/>
      <w:lvlJc w:val="right"/>
      <w:pPr>
        <w:ind w:left="3908" w:hanging="180"/>
      </w:pPr>
    </w:lvl>
    <w:lvl w:ilvl="6" w:tplc="0415000F" w:tentative="1">
      <w:start w:val="1"/>
      <w:numFmt w:val="decimal"/>
      <w:lvlText w:val="%7."/>
      <w:lvlJc w:val="left"/>
      <w:pPr>
        <w:ind w:left="4628" w:hanging="360"/>
      </w:pPr>
    </w:lvl>
    <w:lvl w:ilvl="7" w:tplc="04150019" w:tentative="1">
      <w:start w:val="1"/>
      <w:numFmt w:val="lowerLetter"/>
      <w:lvlText w:val="%8."/>
      <w:lvlJc w:val="left"/>
      <w:pPr>
        <w:ind w:left="5348" w:hanging="360"/>
      </w:pPr>
    </w:lvl>
    <w:lvl w:ilvl="8" w:tplc="0415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35" w15:restartNumberingAfterBreak="0">
    <w:nsid w:val="6EB84A4E"/>
    <w:multiLevelType w:val="hybridMultilevel"/>
    <w:tmpl w:val="703C17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777546"/>
    <w:multiLevelType w:val="hybridMultilevel"/>
    <w:tmpl w:val="B0DA4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819AA"/>
    <w:multiLevelType w:val="hybridMultilevel"/>
    <w:tmpl w:val="6D48E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AE164B"/>
    <w:multiLevelType w:val="hybridMultilevel"/>
    <w:tmpl w:val="E8361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9"/>
  </w:num>
  <w:num w:numId="3">
    <w:abstractNumId w:val="4"/>
  </w:num>
  <w:num w:numId="4">
    <w:abstractNumId w:val="10"/>
  </w:num>
  <w:num w:numId="5">
    <w:abstractNumId w:val="8"/>
  </w:num>
  <w:num w:numId="6">
    <w:abstractNumId w:val="29"/>
  </w:num>
  <w:num w:numId="7">
    <w:abstractNumId w:val="35"/>
  </w:num>
  <w:num w:numId="8">
    <w:abstractNumId w:val="13"/>
  </w:num>
  <w:num w:numId="9">
    <w:abstractNumId w:val="30"/>
  </w:num>
  <w:num w:numId="10">
    <w:abstractNumId w:val="28"/>
  </w:num>
  <w:num w:numId="11">
    <w:abstractNumId w:val="33"/>
  </w:num>
  <w:num w:numId="12">
    <w:abstractNumId w:val="25"/>
  </w:num>
  <w:num w:numId="13">
    <w:abstractNumId w:val="22"/>
  </w:num>
  <w:num w:numId="14">
    <w:abstractNumId w:val="7"/>
  </w:num>
  <w:num w:numId="15">
    <w:abstractNumId w:val="26"/>
  </w:num>
  <w:num w:numId="16">
    <w:abstractNumId w:val="16"/>
  </w:num>
  <w:num w:numId="17">
    <w:abstractNumId w:val="14"/>
  </w:num>
  <w:num w:numId="18">
    <w:abstractNumId w:val="36"/>
  </w:num>
  <w:num w:numId="19">
    <w:abstractNumId w:val="23"/>
  </w:num>
  <w:num w:numId="20">
    <w:abstractNumId w:val="18"/>
  </w:num>
  <w:num w:numId="21">
    <w:abstractNumId w:val="27"/>
  </w:num>
  <w:num w:numId="22">
    <w:abstractNumId w:val="24"/>
  </w:num>
  <w:num w:numId="23">
    <w:abstractNumId w:val="2"/>
  </w:num>
  <w:num w:numId="24">
    <w:abstractNumId w:val="20"/>
  </w:num>
  <w:num w:numId="25">
    <w:abstractNumId w:val="6"/>
  </w:num>
  <w:num w:numId="26">
    <w:abstractNumId w:val="11"/>
  </w:num>
  <w:num w:numId="27">
    <w:abstractNumId w:val="12"/>
  </w:num>
  <w:num w:numId="28">
    <w:abstractNumId w:val="15"/>
  </w:num>
  <w:num w:numId="29">
    <w:abstractNumId w:val="31"/>
  </w:num>
  <w:num w:numId="30">
    <w:abstractNumId w:val="19"/>
  </w:num>
  <w:num w:numId="31">
    <w:abstractNumId w:val="32"/>
  </w:num>
  <w:num w:numId="32">
    <w:abstractNumId w:val="37"/>
  </w:num>
  <w:num w:numId="33">
    <w:abstractNumId w:val="5"/>
  </w:num>
  <w:num w:numId="34">
    <w:abstractNumId w:val="34"/>
  </w:num>
  <w:num w:numId="35">
    <w:abstractNumId w:val="17"/>
  </w:num>
  <w:num w:numId="36">
    <w:abstractNumId w:val="3"/>
  </w:num>
  <w:num w:numId="37">
    <w:abstractNumId w:val="2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ocumentProtection w:edit="form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B65"/>
    <w:rsid w:val="000030EF"/>
    <w:rsid w:val="000134DE"/>
    <w:rsid w:val="00024F58"/>
    <w:rsid w:val="00031372"/>
    <w:rsid w:val="00033EDB"/>
    <w:rsid w:val="00044F48"/>
    <w:rsid w:val="000545DF"/>
    <w:rsid w:val="00055924"/>
    <w:rsid w:val="0005691F"/>
    <w:rsid w:val="00056BDE"/>
    <w:rsid w:val="000577A3"/>
    <w:rsid w:val="00067BC2"/>
    <w:rsid w:val="0009115B"/>
    <w:rsid w:val="000917F0"/>
    <w:rsid w:val="000E47B8"/>
    <w:rsid w:val="000E67FE"/>
    <w:rsid w:val="000F660D"/>
    <w:rsid w:val="00105448"/>
    <w:rsid w:val="00105744"/>
    <w:rsid w:val="0010633A"/>
    <w:rsid w:val="0011260A"/>
    <w:rsid w:val="00114C0A"/>
    <w:rsid w:val="001225A8"/>
    <w:rsid w:val="00134601"/>
    <w:rsid w:val="0013606E"/>
    <w:rsid w:val="001A608E"/>
    <w:rsid w:val="001C776E"/>
    <w:rsid w:val="001E6C21"/>
    <w:rsid w:val="0020693E"/>
    <w:rsid w:val="00220C08"/>
    <w:rsid w:val="00221B1C"/>
    <w:rsid w:val="00233E67"/>
    <w:rsid w:val="00235D78"/>
    <w:rsid w:val="00245ADB"/>
    <w:rsid w:val="00246D84"/>
    <w:rsid w:val="00253CB7"/>
    <w:rsid w:val="00265331"/>
    <w:rsid w:val="00275460"/>
    <w:rsid w:val="0027683E"/>
    <w:rsid w:val="00285D3D"/>
    <w:rsid w:val="00293A57"/>
    <w:rsid w:val="002B451B"/>
    <w:rsid w:val="002C4DDA"/>
    <w:rsid w:val="002E23B6"/>
    <w:rsid w:val="002E2634"/>
    <w:rsid w:val="002F1797"/>
    <w:rsid w:val="00302493"/>
    <w:rsid w:val="00321349"/>
    <w:rsid w:val="00325EF8"/>
    <w:rsid w:val="00326C38"/>
    <w:rsid w:val="00363B63"/>
    <w:rsid w:val="00377290"/>
    <w:rsid w:val="00392964"/>
    <w:rsid w:val="003A2350"/>
    <w:rsid w:val="003B2EDD"/>
    <w:rsid w:val="003B4FBD"/>
    <w:rsid w:val="003E3152"/>
    <w:rsid w:val="003F085E"/>
    <w:rsid w:val="003F688B"/>
    <w:rsid w:val="004310E3"/>
    <w:rsid w:val="00431693"/>
    <w:rsid w:val="004500D7"/>
    <w:rsid w:val="0046049B"/>
    <w:rsid w:val="00464411"/>
    <w:rsid w:val="00473942"/>
    <w:rsid w:val="00483C23"/>
    <w:rsid w:val="00483C43"/>
    <w:rsid w:val="00491D45"/>
    <w:rsid w:val="00494734"/>
    <w:rsid w:val="004A37BE"/>
    <w:rsid w:val="004A4DBA"/>
    <w:rsid w:val="004B4265"/>
    <w:rsid w:val="004B767D"/>
    <w:rsid w:val="004F040F"/>
    <w:rsid w:val="004F0EE9"/>
    <w:rsid w:val="00510186"/>
    <w:rsid w:val="00510D90"/>
    <w:rsid w:val="00534D5F"/>
    <w:rsid w:val="00537728"/>
    <w:rsid w:val="00554527"/>
    <w:rsid w:val="00570269"/>
    <w:rsid w:val="00575568"/>
    <w:rsid w:val="00587A83"/>
    <w:rsid w:val="005973F1"/>
    <w:rsid w:val="005A4A68"/>
    <w:rsid w:val="005C0FB2"/>
    <w:rsid w:val="005C4B0E"/>
    <w:rsid w:val="005C5396"/>
    <w:rsid w:val="005D432A"/>
    <w:rsid w:val="005E4523"/>
    <w:rsid w:val="005F6C22"/>
    <w:rsid w:val="00601527"/>
    <w:rsid w:val="006023DD"/>
    <w:rsid w:val="00606547"/>
    <w:rsid w:val="00606BEC"/>
    <w:rsid w:val="006207A7"/>
    <w:rsid w:val="0062325C"/>
    <w:rsid w:val="00645B66"/>
    <w:rsid w:val="00651B4F"/>
    <w:rsid w:val="00652D0A"/>
    <w:rsid w:val="0065636D"/>
    <w:rsid w:val="00682319"/>
    <w:rsid w:val="006A244B"/>
    <w:rsid w:val="006B4697"/>
    <w:rsid w:val="006B7B2C"/>
    <w:rsid w:val="006C5AFB"/>
    <w:rsid w:val="006E0ADC"/>
    <w:rsid w:val="006F3C5C"/>
    <w:rsid w:val="006F511D"/>
    <w:rsid w:val="007056CD"/>
    <w:rsid w:val="00746A65"/>
    <w:rsid w:val="007669BB"/>
    <w:rsid w:val="007701F4"/>
    <w:rsid w:val="00774B09"/>
    <w:rsid w:val="007832B9"/>
    <w:rsid w:val="00784890"/>
    <w:rsid w:val="00784D93"/>
    <w:rsid w:val="00786550"/>
    <w:rsid w:val="00786F86"/>
    <w:rsid w:val="007A5E31"/>
    <w:rsid w:val="007B598D"/>
    <w:rsid w:val="007C048A"/>
    <w:rsid w:val="007C56B7"/>
    <w:rsid w:val="007E1795"/>
    <w:rsid w:val="007E6EA9"/>
    <w:rsid w:val="00815016"/>
    <w:rsid w:val="00816F9A"/>
    <w:rsid w:val="00823967"/>
    <w:rsid w:val="0084325E"/>
    <w:rsid w:val="00843B89"/>
    <w:rsid w:val="00852EB2"/>
    <w:rsid w:val="0086332D"/>
    <w:rsid w:val="00873402"/>
    <w:rsid w:val="00877C3B"/>
    <w:rsid w:val="008910BC"/>
    <w:rsid w:val="008B280A"/>
    <w:rsid w:val="008B289D"/>
    <w:rsid w:val="008C0898"/>
    <w:rsid w:val="008C4CC0"/>
    <w:rsid w:val="008C7942"/>
    <w:rsid w:val="008D1332"/>
    <w:rsid w:val="008D14CD"/>
    <w:rsid w:val="00973848"/>
    <w:rsid w:val="00992676"/>
    <w:rsid w:val="00997196"/>
    <w:rsid w:val="0099739B"/>
    <w:rsid w:val="009A3F15"/>
    <w:rsid w:val="009B02C1"/>
    <w:rsid w:val="009C0145"/>
    <w:rsid w:val="009D292C"/>
    <w:rsid w:val="009E5F68"/>
    <w:rsid w:val="00A35742"/>
    <w:rsid w:val="00A46301"/>
    <w:rsid w:val="00A5446D"/>
    <w:rsid w:val="00A61A3D"/>
    <w:rsid w:val="00A67E3E"/>
    <w:rsid w:val="00A73D67"/>
    <w:rsid w:val="00A762B0"/>
    <w:rsid w:val="00A947EC"/>
    <w:rsid w:val="00A96196"/>
    <w:rsid w:val="00AA16CA"/>
    <w:rsid w:val="00AA17F9"/>
    <w:rsid w:val="00AA5D85"/>
    <w:rsid w:val="00AB16A3"/>
    <w:rsid w:val="00AC1630"/>
    <w:rsid w:val="00AE59E9"/>
    <w:rsid w:val="00AE75C9"/>
    <w:rsid w:val="00B118F4"/>
    <w:rsid w:val="00B12E7A"/>
    <w:rsid w:val="00B14033"/>
    <w:rsid w:val="00B1557C"/>
    <w:rsid w:val="00B15AD2"/>
    <w:rsid w:val="00B16508"/>
    <w:rsid w:val="00B23613"/>
    <w:rsid w:val="00B37660"/>
    <w:rsid w:val="00B4181A"/>
    <w:rsid w:val="00B47C5D"/>
    <w:rsid w:val="00B54338"/>
    <w:rsid w:val="00B57CCA"/>
    <w:rsid w:val="00B83852"/>
    <w:rsid w:val="00BA5E8C"/>
    <w:rsid w:val="00BB295E"/>
    <w:rsid w:val="00BD210D"/>
    <w:rsid w:val="00BD6197"/>
    <w:rsid w:val="00BE4280"/>
    <w:rsid w:val="00BF1891"/>
    <w:rsid w:val="00C01C7C"/>
    <w:rsid w:val="00C22E22"/>
    <w:rsid w:val="00C2432E"/>
    <w:rsid w:val="00C4053B"/>
    <w:rsid w:val="00C44484"/>
    <w:rsid w:val="00C65F1B"/>
    <w:rsid w:val="00C73D3B"/>
    <w:rsid w:val="00C80FA9"/>
    <w:rsid w:val="00C837F9"/>
    <w:rsid w:val="00C84CAE"/>
    <w:rsid w:val="00CA505D"/>
    <w:rsid w:val="00CE08FF"/>
    <w:rsid w:val="00CE71E5"/>
    <w:rsid w:val="00D057FF"/>
    <w:rsid w:val="00D15202"/>
    <w:rsid w:val="00D15B65"/>
    <w:rsid w:val="00D25C3E"/>
    <w:rsid w:val="00D3428B"/>
    <w:rsid w:val="00D46581"/>
    <w:rsid w:val="00D47529"/>
    <w:rsid w:val="00D665BF"/>
    <w:rsid w:val="00D74FB4"/>
    <w:rsid w:val="00D805EA"/>
    <w:rsid w:val="00D84EB8"/>
    <w:rsid w:val="00D866B6"/>
    <w:rsid w:val="00D87663"/>
    <w:rsid w:val="00D93B55"/>
    <w:rsid w:val="00D94EE7"/>
    <w:rsid w:val="00D97B81"/>
    <w:rsid w:val="00DA06E0"/>
    <w:rsid w:val="00DB1C43"/>
    <w:rsid w:val="00DB67DE"/>
    <w:rsid w:val="00DC0557"/>
    <w:rsid w:val="00DC2BF6"/>
    <w:rsid w:val="00DC408F"/>
    <w:rsid w:val="00DE4F3F"/>
    <w:rsid w:val="00DF5CF5"/>
    <w:rsid w:val="00E04765"/>
    <w:rsid w:val="00E11535"/>
    <w:rsid w:val="00E1527B"/>
    <w:rsid w:val="00E23D9E"/>
    <w:rsid w:val="00E7544D"/>
    <w:rsid w:val="00E86ADB"/>
    <w:rsid w:val="00EA3F9E"/>
    <w:rsid w:val="00EB6688"/>
    <w:rsid w:val="00EC193D"/>
    <w:rsid w:val="00ED7C4F"/>
    <w:rsid w:val="00ED7E2B"/>
    <w:rsid w:val="00EF1686"/>
    <w:rsid w:val="00F01434"/>
    <w:rsid w:val="00F04A55"/>
    <w:rsid w:val="00F25F3E"/>
    <w:rsid w:val="00F37422"/>
    <w:rsid w:val="00F450E6"/>
    <w:rsid w:val="00F57C34"/>
    <w:rsid w:val="00F86565"/>
    <w:rsid w:val="00FA249F"/>
    <w:rsid w:val="00FB463E"/>
    <w:rsid w:val="00FB77ED"/>
    <w:rsid w:val="00FD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79E2A"/>
  <w15:docId w15:val="{39F2098E-D047-4ADF-968D-E5342682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7C3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5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7529"/>
  </w:style>
  <w:style w:type="paragraph" w:styleId="Stopka">
    <w:name w:val="footer"/>
    <w:basedOn w:val="Normalny"/>
    <w:link w:val="StopkaZnak"/>
    <w:uiPriority w:val="99"/>
    <w:unhideWhenUsed/>
    <w:rsid w:val="00D475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7529"/>
  </w:style>
  <w:style w:type="character" w:styleId="Hipercze">
    <w:name w:val="Hyperlink"/>
    <w:uiPriority w:val="99"/>
    <w:unhideWhenUsed/>
    <w:rsid w:val="003F085E"/>
    <w:rPr>
      <w:color w:val="0000FF"/>
      <w:u w:val="single"/>
    </w:rPr>
  </w:style>
  <w:style w:type="paragraph" w:styleId="Zwykytekst">
    <w:name w:val="Plain Text"/>
    <w:basedOn w:val="Normalny"/>
    <w:link w:val="ZwykytekstZnak"/>
    <w:unhideWhenUsed/>
    <w:rsid w:val="00D866B6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ZwykytekstZnak">
    <w:name w:val="Zwykły tekst Znak"/>
    <w:link w:val="Zwykytekst"/>
    <w:rsid w:val="00D866B6"/>
    <w:rPr>
      <w:rFonts w:ascii="Consolas" w:hAnsi="Consolas" w:cs="Consolas"/>
      <w:sz w:val="21"/>
      <w:szCs w:val="21"/>
    </w:rPr>
  </w:style>
  <w:style w:type="paragraph" w:styleId="Akapitzlist">
    <w:name w:val="List Paragraph"/>
    <w:basedOn w:val="Normalny"/>
    <w:uiPriority w:val="34"/>
    <w:qFormat/>
    <w:rsid w:val="007701F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3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43B89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877C3B"/>
    <w:rPr>
      <w:color w:val="808080"/>
    </w:rPr>
  </w:style>
  <w:style w:type="character" w:customStyle="1" w:styleId="Styl1">
    <w:name w:val="Styl1"/>
    <w:basedOn w:val="Domylnaczcionkaakapitu"/>
    <w:uiPriority w:val="1"/>
    <w:rsid w:val="00877C3B"/>
    <w:rPr>
      <w:rFonts w:ascii="Palatino Linotype" w:hAnsi="Palatino Linotype"/>
      <w:b w:val="0"/>
      <w:i w:val="0"/>
      <w:color w:val="000000" w:themeColor="text1"/>
      <w:sz w:val="22"/>
    </w:rPr>
  </w:style>
  <w:style w:type="character" w:styleId="Odwoaniedokomentarza">
    <w:name w:val="annotation reference"/>
    <w:uiPriority w:val="99"/>
    <w:semiHidden/>
    <w:unhideWhenUsed/>
    <w:rsid w:val="00774B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4B09"/>
    <w:pPr>
      <w:spacing w:after="0" w:line="240" w:lineRule="auto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4B09"/>
    <w:rPr>
      <w:rFonts w:ascii="Arial" w:eastAsia="Times New Roman" w:hAnsi="Arial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B5433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54338"/>
    <w:rPr>
      <w:sz w:val="22"/>
      <w:szCs w:val="2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691F"/>
    <w:pPr>
      <w:spacing w:after="200"/>
    </w:pPr>
    <w:rPr>
      <w:rFonts w:ascii="Calibri" w:eastAsia="Calibri" w:hAnsi="Calibri"/>
      <w:b/>
      <w:bCs/>
      <w:lang w:val="pl-PL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691F"/>
    <w:rPr>
      <w:rFonts w:ascii="Arial" w:eastAsia="Times New Roman" w:hAnsi="Arial"/>
      <w:b/>
      <w:bCs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Publiczny\Wzory%20um&#243;w\Wzory%20um&#243;w%20aktualne\umowa%20olej%20opa&#322;owy%20art.%204%20pkt.%208%20Pzp%20formular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8789ED1CD8C413D9734215458977B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1E8478-3672-4906-A464-3ACC93A21D32}"/>
      </w:docPartPr>
      <w:docPartBody>
        <w:p w:rsidR="00BF100D" w:rsidRDefault="0024426F">
          <w:pPr>
            <w:pStyle w:val="08789ED1CD8C413D9734215458977B79"/>
          </w:pPr>
          <w:r w:rsidRPr="00905AC1">
            <w:rPr>
              <w:rFonts w:ascii="Palatino Linotype" w:hAnsi="Palatino Linotype"/>
              <w:highlight w:val="yellow"/>
            </w:rPr>
            <w:t>________________</w:t>
          </w:r>
        </w:p>
      </w:docPartBody>
    </w:docPart>
    <w:docPart>
      <w:docPartPr>
        <w:name w:val="79C5F548987F4AAA9E04717546EC43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0E2066-9402-4D98-BA1F-EFBEA51DF63B}"/>
      </w:docPartPr>
      <w:docPartBody>
        <w:p w:rsidR="00BF100D" w:rsidRDefault="0024426F">
          <w:pPr>
            <w:pStyle w:val="79C5F548987F4AAA9E04717546EC4316"/>
          </w:pPr>
          <w:r w:rsidRPr="00605FC7">
            <w:rPr>
              <w:rFonts w:ascii="Palatino Linotype" w:hAnsi="Palatino Linotype"/>
              <w:highlight w:val="yellow"/>
            </w:rPr>
            <w:t>………..</w:t>
          </w:r>
        </w:p>
      </w:docPartBody>
    </w:docPart>
    <w:docPart>
      <w:docPartPr>
        <w:name w:val="43FF0DAE4A2B4CBFB08B2C50E51271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31DE85-4274-4940-9335-5D1C4503AC80}"/>
      </w:docPartPr>
      <w:docPartBody>
        <w:p w:rsidR="00BF100D" w:rsidRDefault="0024426F">
          <w:pPr>
            <w:pStyle w:val="43FF0DAE4A2B4CBFB08B2C50E51271FC"/>
          </w:pPr>
          <w:r w:rsidRPr="00E02DDA">
            <w:rPr>
              <w:rFonts w:ascii="Palatino Linotype" w:hAnsi="Palatino Linotype"/>
              <w:highlight w:val="yellow"/>
            </w:rPr>
            <w:t>__________</w:t>
          </w:r>
          <w:r>
            <w:rPr>
              <w:rFonts w:ascii="Palatino Linotype" w:hAnsi="Palatino Linotype"/>
              <w:highlight w:val="yellow"/>
            </w:rPr>
            <w:t>_________</w:t>
          </w:r>
          <w:r w:rsidRPr="00E02DDA">
            <w:rPr>
              <w:rFonts w:ascii="Palatino Linotype" w:hAnsi="Palatino Linotype"/>
              <w:highlight w:val="yellow"/>
            </w:rPr>
            <w:t>____</w:t>
          </w:r>
        </w:p>
      </w:docPartBody>
    </w:docPart>
    <w:docPart>
      <w:docPartPr>
        <w:name w:val="855AD917394C4384819EEA72BAF5072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6C4057-D098-4642-9302-7AB33BD8ECE8}"/>
      </w:docPartPr>
      <w:docPartBody>
        <w:p w:rsidR="00BF100D" w:rsidRDefault="0024426F">
          <w:pPr>
            <w:pStyle w:val="855AD917394C4384819EEA72BAF50726"/>
          </w:pPr>
          <w:r w:rsidRPr="00E02DDA">
            <w:rPr>
              <w:rFonts w:ascii="Palatino Linotype" w:hAnsi="Palatino Linotype"/>
              <w:highlight w:val="yellow"/>
            </w:rPr>
            <w:t>________</w:t>
          </w:r>
          <w:r>
            <w:rPr>
              <w:rFonts w:ascii="Palatino Linotype" w:hAnsi="Palatino Linotype"/>
              <w:highlight w:val="yellow"/>
            </w:rPr>
            <w:t>_________</w:t>
          </w:r>
          <w:r w:rsidRPr="00E02DDA">
            <w:rPr>
              <w:rFonts w:ascii="Palatino Linotype" w:hAnsi="Palatino Linotype"/>
              <w:highlight w:val="yellow"/>
            </w:rPr>
            <w:t>________________________________________</w:t>
          </w:r>
        </w:p>
      </w:docPartBody>
    </w:docPart>
    <w:docPart>
      <w:docPartPr>
        <w:name w:val="A62F25185E0A4E0C8B1904904BC248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BB29597-A611-4D71-BD55-D7586698BF54}"/>
      </w:docPartPr>
      <w:docPartBody>
        <w:p w:rsidR="00BF100D" w:rsidRDefault="0024426F">
          <w:pPr>
            <w:pStyle w:val="A62F25185E0A4E0C8B1904904BC2488B"/>
          </w:pPr>
          <w:r>
            <w:rPr>
              <w:rFonts w:ascii="Palatino Linotype" w:hAnsi="Palatino Linotype"/>
              <w:highlight w:val="yellow"/>
            </w:rPr>
            <w:t>___________</w:t>
          </w:r>
          <w:r w:rsidRPr="00A91DCA">
            <w:rPr>
              <w:rFonts w:ascii="Palatino Linotype" w:hAnsi="Palatino Linotype"/>
              <w:highlight w:val="yellow"/>
            </w:rPr>
            <w:t>_</w:t>
          </w:r>
          <w:r>
            <w:rPr>
              <w:rFonts w:ascii="Palatino Linotype" w:hAnsi="Palatino Linotype"/>
              <w:highlight w:val="yellow"/>
            </w:rPr>
            <w:t>_______</w:t>
          </w:r>
          <w:r w:rsidRPr="00A91DCA">
            <w:rPr>
              <w:rFonts w:ascii="Palatino Linotype" w:hAnsi="Palatino Linotype"/>
              <w:highlight w:val="yellow"/>
            </w:rPr>
            <w:t>____</w:t>
          </w:r>
        </w:p>
      </w:docPartBody>
    </w:docPart>
    <w:docPart>
      <w:docPartPr>
        <w:name w:val="CB89311460954628B8156B86C39195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A1352D-51FE-40B5-BD43-FF0DE32BF990}"/>
      </w:docPartPr>
      <w:docPartBody>
        <w:p w:rsidR="00BF100D" w:rsidRDefault="0024426F">
          <w:pPr>
            <w:pStyle w:val="CB89311460954628B8156B86C3919508"/>
          </w:pPr>
          <w:r>
            <w:rPr>
              <w:rFonts w:ascii="Palatino Linotype" w:hAnsi="Palatino Linotype"/>
              <w:highlight w:val="yellow"/>
            </w:rPr>
            <w:t>___________</w:t>
          </w:r>
          <w:r w:rsidRPr="00905AC1">
            <w:rPr>
              <w:rFonts w:ascii="Palatino Linotype" w:hAnsi="Palatino Linotype"/>
              <w:highlight w:val="yellow"/>
            </w:rPr>
            <w:t>______________________________________________</w:t>
          </w:r>
        </w:p>
      </w:docPartBody>
    </w:docPart>
    <w:docPart>
      <w:docPartPr>
        <w:name w:val="B85682C6563545D5AF3D2AEA61633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A88236-8863-47B8-BFFD-4BE2301383BD}"/>
      </w:docPartPr>
      <w:docPartBody>
        <w:p w:rsidR="00BF100D" w:rsidRDefault="0024426F">
          <w:pPr>
            <w:pStyle w:val="B85682C6563545D5AF3D2AEA61633378"/>
          </w:pPr>
          <w:r w:rsidRPr="00554527">
            <w:rPr>
              <w:rFonts w:ascii="Palatino Linotype" w:eastAsia="Times New Roman" w:hAnsi="Palatino Linotype"/>
              <w:color w:val="000000" w:themeColor="text1"/>
              <w:highlight w:val="yellow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p>
      </w:docPartBody>
    </w:docPart>
    <w:docPart>
      <w:docPartPr>
        <w:name w:val="B1AC20E252D84325A2EDA060855B1C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A20964-CEA2-407D-B339-D750579F85FC}"/>
      </w:docPartPr>
      <w:docPartBody>
        <w:p w:rsidR="00BF100D" w:rsidRDefault="0024426F">
          <w:pPr>
            <w:pStyle w:val="B1AC20E252D84325A2EDA060855B1C69"/>
          </w:pPr>
          <w:r>
            <w:rPr>
              <w:color w:val="000000" w:themeColor="text1"/>
              <w:highlight w:val="yellow"/>
            </w:rPr>
            <w:t>___________</w:t>
          </w:r>
        </w:p>
      </w:docPartBody>
    </w:docPart>
    <w:docPart>
      <w:docPartPr>
        <w:name w:val="C1348D74ECD94665AC3A82DCA90D1F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779465-D3B7-4986-B2A6-7BB0C21F8B67}"/>
      </w:docPartPr>
      <w:docPartBody>
        <w:p w:rsidR="00BF100D" w:rsidRDefault="0024426F">
          <w:pPr>
            <w:pStyle w:val="C1348D74ECD94665AC3A82DCA90D1F15"/>
          </w:pPr>
          <w:r>
            <w:rPr>
              <w:rFonts w:ascii="Palatino Linotype" w:hAnsi="Palatino Linotype"/>
              <w:highlight w:val="yellow"/>
            </w:rPr>
            <w:t>_</w:t>
          </w:r>
          <w:r w:rsidRPr="00A91DCA">
            <w:rPr>
              <w:rFonts w:ascii="Palatino Linotype" w:hAnsi="Palatino Linotype"/>
              <w:highlight w:val="yellow"/>
            </w:rPr>
            <w:t>________</w:t>
          </w:r>
          <w:r>
            <w:rPr>
              <w:rFonts w:ascii="Palatino Linotype" w:hAnsi="Palatino Linotype"/>
              <w:highlight w:val="yellow"/>
            </w:rPr>
            <w:t>_</w:t>
          </w:r>
          <w:r w:rsidRPr="00A91DCA">
            <w:rPr>
              <w:rFonts w:ascii="Palatino Linotype" w:hAnsi="Palatino Linotype"/>
              <w:highlight w:val="yellow"/>
            </w:rPr>
            <w:t>__</w:t>
          </w:r>
        </w:p>
      </w:docPartBody>
    </w:docPart>
    <w:docPart>
      <w:docPartPr>
        <w:name w:val="60A7C452F2F84C1FB42579A7B835FF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9BD188-6CBC-45AB-A44D-3F43D790D956}"/>
      </w:docPartPr>
      <w:docPartBody>
        <w:p w:rsidR="00BF100D" w:rsidRDefault="0024426F">
          <w:pPr>
            <w:pStyle w:val="60A7C452F2F84C1FB42579A7B835FF1E"/>
          </w:pPr>
          <w:r>
            <w:rPr>
              <w:rFonts w:ascii="Times New Roman" w:hAnsi="Times New Roman"/>
              <w:color w:val="808080"/>
              <w:sz w:val="24"/>
              <w:szCs w:val="24"/>
              <w:highlight w:val="yellow"/>
            </w:rPr>
            <w:t>_____</w:t>
          </w:r>
          <w:r w:rsidRPr="00784890">
            <w:rPr>
              <w:rFonts w:ascii="Times New Roman" w:hAnsi="Times New Roman"/>
              <w:color w:val="808080"/>
              <w:sz w:val="24"/>
              <w:szCs w:val="24"/>
              <w:highlight w:val="yellow"/>
            </w:rPr>
            <w:t>_______________</w:t>
          </w:r>
          <w:r>
            <w:rPr>
              <w:rFonts w:ascii="Times New Roman" w:hAnsi="Times New Roman"/>
              <w:color w:val="808080"/>
              <w:sz w:val="24"/>
              <w:szCs w:val="24"/>
              <w:highlight w:val="yellow"/>
            </w:rPr>
            <w:t>____________</w:t>
          </w:r>
          <w:r w:rsidRPr="00784890">
            <w:rPr>
              <w:rFonts w:ascii="Times New Roman" w:hAnsi="Times New Roman"/>
              <w:color w:val="808080"/>
              <w:sz w:val="24"/>
              <w:szCs w:val="24"/>
              <w:highlight w:val="yellow"/>
            </w:rPr>
            <w:t>_________________________________________</w:t>
          </w:r>
        </w:p>
      </w:docPartBody>
    </w:docPart>
    <w:docPart>
      <w:docPartPr>
        <w:name w:val="114C9B3B25504668AA18151C78F4E0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50CE62-835E-4CA6-95B0-BB16AEFC3402}"/>
      </w:docPartPr>
      <w:docPartBody>
        <w:p w:rsidR="00BF100D" w:rsidRDefault="0024426F">
          <w:pPr>
            <w:pStyle w:val="114C9B3B25504668AA18151C78F4E00A"/>
          </w:pPr>
          <w:r w:rsidRPr="00041582">
            <w:rPr>
              <w:rFonts w:ascii="Palatino Linotype" w:hAnsi="Palatino Linotype"/>
              <w:highlight w:val="yellow"/>
            </w:rPr>
            <w:t>________________</w:t>
          </w:r>
        </w:p>
      </w:docPartBody>
    </w:docPart>
    <w:docPart>
      <w:docPartPr>
        <w:name w:val="4BAAEC76E496407AA82D0845A29E50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F8E9A6-B22E-4BA3-B3AC-BA5B4974C4E4}"/>
      </w:docPartPr>
      <w:docPartBody>
        <w:p w:rsidR="00BF100D" w:rsidRDefault="0024426F">
          <w:pPr>
            <w:pStyle w:val="4BAAEC76E496407AA82D0845A29E501A"/>
          </w:pPr>
          <w:r w:rsidRPr="00041582">
            <w:rPr>
              <w:rFonts w:ascii="Palatino Linotype" w:hAnsi="Palatino Linotype"/>
              <w:highlight w:val="yellow"/>
            </w:rPr>
            <w:t>________________</w:t>
          </w:r>
        </w:p>
      </w:docPartBody>
    </w:docPart>
    <w:docPart>
      <w:docPartPr>
        <w:name w:val="6BA738B4E3824E2090D024298CE475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B6DEA3-F77D-4821-8685-57CC92F72311}"/>
      </w:docPartPr>
      <w:docPartBody>
        <w:p w:rsidR="00BF100D" w:rsidRDefault="0024426F">
          <w:pPr>
            <w:pStyle w:val="6BA738B4E3824E2090D024298CE475F5"/>
          </w:pPr>
          <w:r>
            <w:rPr>
              <w:rFonts w:ascii="Times New Roman" w:hAnsi="Times New Roman"/>
              <w:color w:val="808080"/>
              <w:sz w:val="24"/>
              <w:szCs w:val="24"/>
              <w:highlight w:val="yellow"/>
            </w:rPr>
            <w:t>_____</w:t>
          </w:r>
          <w:r w:rsidRPr="00784890">
            <w:rPr>
              <w:rFonts w:ascii="Times New Roman" w:hAnsi="Times New Roman"/>
              <w:color w:val="808080"/>
              <w:sz w:val="24"/>
              <w:szCs w:val="24"/>
              <w:highlight w:val="yellow"/>
            </w:rPr>
            <w:t>_______________</w:t>
          </w:r>
          <w:r>
            <w:rPr>
              <w:rFonts w:ascii="Times New Roman" w:hAnsi="Times New Roman"/>
              <w:color w:val="808080"/>
              <w:sz w:val="24"/>
              <w:szCs w:val="24"/>
              <w:highlight w:val="yellow"/>
            </w:rPr>
            <w:t>____________</w:t>
          </w:r>
          <w:r w:rsidRPr="00784890">
            <w:rPr>
              <w:rFonts w:ascii="Times New Roman" w:hAnsi="Times New Roman"/>
              <w:color w:val="808080"/>
              <w:sz w:val="24"/>
              <w:szCs w:val="24"/>
              <w:highlight w:val="yellow"/>
            </w:rPr>
            <w:t>_________________________________________</w:t>
          </w:r>
        </w:p>
      </w:docPartBody>
    </w:docPart>
    <w:docPart>
      <w:docPartPr>
        <w:name w:val="E52622595CD84AF2A64488E8CFA679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DEFDD2-FE95-4535-BF37-55EDE07396FF}"/>
      </w:docPartPr>
      <w:docPartBody>
        <w:p w:rsidR="00BF100D" w:rsidRDefault="0024426F">
          <w:pPr>
            <w:pStyle w:val="E52622595CD84AF2A64488E8CFA679E0"/>
          </w:pPr>
          <w:r>
            <w:rPr>
              <w:rFonts w:ascii="Times New Roman" w:hAnsi="Times New Roman"/>
              <w:color w:val="808080"/>
              <w:sz w:val="24"/>
              <w:szCs w:val="24"/>
              <w:highlight w:val="yellow"/>
            </w:rPr>
            <w:t>_____</w:t>
          </w:r>
          <w:r w:rsidRPr="00784890">
            <w:rPr>
              <w:rFonts w:ascii="Times New Roman" w:hAnsi="Times New Roman"/>
              <w:color w:val="808080"/>
              <w:sz w:val="24"/>
              <w:szCs w:val="24"/>
              <w:highlight w:val="yellow"/>
            </w:rPr>
            <w:t>_______________</w:t>
          </w:r>
          <w:r>
            <w:rPr>
              <w:rFonts w:ascii="Times New Roman" w:hAnsi="Times New Roman"/>
              <w:color w:val="808080"/>
              <w:sz w:val="24"/>
              <w:szCs w:val="24"/>
              <w:highlight w:val="yellow"/>
            </w:rPr>
            <w:t>____________</w:t>
          </w:r>
          <w:r w:rsidRPr="00784890">
            <w:rPr>
              <w:rFonts w:ascii="Times New Roman" w:hAnsi="Times New Roman"/>
              <w:color w:val="808080"/>
              <w:sz w:val="24"/>
              <w:szCs w:val="24"/>
              <w:highlight w:val="yellow"/>
            </w:rPr>
            <w:t>_________________________________________</w:t>
          </w:r>
        </w:p>
      </w:docPartBody>
    </w:docPart>
    <w:docPart>
      <w:docPartPr>
        <w:name w:val="0F52A88FB24F4782B325685E5D7124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279487-1AB5-47FA-BE1C-C0A75E402E95}"/>
      </w:docPartPr>
      <w:docPartBody>
        <w:p w:rsidR="00BF100D" w:rsidRDefault="0024426F">
          <w:pPr>
            <w:pStyle w:val="0F52A88FB24F4782B325685E5D712471"/>
          </w:pPr>
          <w:r>
            <w:rPr>
              <w:rFonts w:ascii="Palatino Linotype" w:hAnsi="Palatino Linotype"/>
              <w:color w:val="000000"/>
              <w:highlight w:val="yellow"/>
            </w:rPr>
            <w:t>40</w:t>
          </w:r>
        </w:p>
      </w:docPartBody>
    </w:docPart>
    <w:docPart>
      <w:docPartPr>
        <w:name w:val="1106A9869F9F41B899AA9923753E40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43D29C-1E8C-4145-AD9F-F04A67D7A7D2}"/>
      </w:docPartPr>
      <w:docPartBody>
        <w:p w:rsidR="00BF100D" w:rsidRDefault="0024426F">
          <w:pPr>
            <w:pStyle w:val="1106A9869F9F41B899AA9923753E4055"/>
          </w:pPr>
          <w:r>
            <w:rPr>
              <w:rFonts w:ascii="Palatino Linotype" w:hAnsi="Palatino Linotype"/>
              <w:color w:val="000000"/>
              <w:highlight w:val="yellow"/>
            </w:rPr>
            <w:t>40</w:t>
          </w:r>
        </w:p>
      </w:docPartBody>
    </w:docPart>
    <w:docPart>
      <w:docPartPr>
        <w:name w:val="13295D14F251428F8A73C6D3DC8C99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30C47F-1325-41E6-B9B3-EDC76839AFB9}"/>
      </w:docPartPr>
      <w:docPartBody>
        <w:p w:rsidR="00BF100D" w:rsidRDefault="0024426F">
          <w:pPr>
            <w:pStyle w:val="13295D14F251428F8A73C6D3DC8C99CA"/>
          </w:pPr>
          <w:r>
            <w:rPr>
              <w:rFonts w:ascii="Palatino Linotype" w:hAnsi="Palatino Linotype"/>
              <w:color w:val="000000"/>
              <w:highlight w:val="yellow"/>
            </w:rPr>
            <w:t>40</w:t>
          </w:r>
        </w:p>
      </w:docPartBody>
    </w:docPart>
    <w:docPart>
      <w:docPartPr>
        <w:name w:val="7BBBA161525D414AAA9E4D393CD0F2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A60951-CC0F-4856-BF3E-D2D6F0EB1AE8}"/>
      </w:docPartPr>
      <w:docPartBody>
        <w:p w:rsidR="00BF100D" w:rsidRDefault="0024426F">
          <w:pPr>
            <w:pStyle w:val="7BBBA161525D414AAA9E4D393CD0F2FD"/>
          </w:pPr>
          <w:r>
            <w:rPr>
              <w:rFonts w:ascii="Palatino Linotype" w:hAnsi="Palatino Linotype"/>
              <w:color w:val="000000"/>
              <w:highlight w:val="yellow"/>
            </w:rPr>
            <w:t>40</w:t>
          </w:r>
        </w:p>
      </w:docPartBody>
    </w:docPart>
    <w:docPart>
      <w:docPartPr>
        <w:name w:val="9ACA3A49D6FB4A51AA0DBA2F09C709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5776E9B-1E19-4D02-8CA3-AC21CCCBCA18}"/>
      </w:docPartPr>
      <w:docPartBody>
        <w:p w:rsidR="00BF100D" w:rsidRDefault="0024426F">
          <w:pPr>
            <w:pStyle w:val="9ACA3A49D6FB4A51AA0DBA2F09C709FE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1D94882F805548A695C50E8DAA7CFC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6F0464-358B-467F-85CE-BCD611DFBA4B}"/>
      </w:docPartPr>
      <w:docPartBody>
        <w:p w:rsidR="00BF100D" w:rsidRDefault="0024426F">
          <w:pPr>
            <w:pStyle w:val="1D94882F805548A695C50E8DAA7CFCAE"/>
          </w:pPr>
          <w:r w:rsidRPr="0024759E">
            <w:rPr>
              <w:highlight w:val="yellow"/>
            </w:rPr>
            <w:t>_____________</w:t>
          </w:r>
        </w:p>
      </w:docPartBody>
    </w:docPart>
    <w:docPart>
      <w:docPartPr>
        <w:name w:val="9420F66C6CD44874964DB695314F43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D3F45E-EBA9-4804-88E2-CFBC1001EC08}"/>
      </w:docPartPr>
      <w:docPartBody>
        <w:p w:rsidR="00BF100D" w:rsidRDefault="0024426F">
          <w:pPr>
            <w:pStyle w:val="9420F66C6CD44874964DB695314F43CE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770910BA34DF4BFC8987E2B3CD384C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BC533D-F188-44B0-BFC3-290EE3F723D6}"/>
      </w:docPartPr>
      <w:docPartBody>
        <w:p w:rsidR="00BF100D" w:rsidRDefault="0024426F">
          <w:pPr>
            <w:pStyle w:val="770910BA34DF4BFC8987E2B3CD384C4C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BBE2E90E243E44D691FF7EA8ED0776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BC7DB2-696B-4A4F-A0EE-19383D9A75C5}"/>
      </w:docPartPr>
      <w:docPartBody>
        <w:p w:rsidR="00BF100D" w:rsidRDefault="0024426F">
          <w:pPr>
            <w:pStyle w:val="BBE2E90E243E44D691FF7EA8ED0776E6"/>
          </w:pPr>
          <w:r w:rsidRPr="00605FC7">
            <w:rPr>
              <w:rFonts w:ascii="Palatino Linotype" w:hAnsi="Palatino Linotype"/>
              <w:highlight w:val="yellow"/>
            </w:rPr>
            <w:t>………..</w:t>
          </w:r>
        </w:p>
      </w:docPartBody>
    </w:docPart>
    <w:docPart>
      <w:docPartPr>
        <w:name w:val="F886C0E5CD454104B8BCFBDBB12E75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2C2A5C-07A1-4532-8CC8-0E22B790E43B}"/>
      </w:docPartPr>
      <w:docPartBody>
        <w:p w:rsidR="00BF100D" w:rsidRDefault="0024426F">
          <w:pPr>
            <w:pStyle w:val="F886C0E5CD454104B8BCFBDBB12E7507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C4E143585F5E424D9EFCEFE0F23EC2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EF610A-02E1-4A97-B24E-6E585682DC98}"/>
      </w:docPartPr>
      <w:docPartBody>
        <w:p w:rsidR="00BF100D" w:rsidRDefault="0024426F">
          <w:pPr>
            <w:pStyle w:val="C4E143585F5E424D9EFCEFE0F23EC2E4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8F94D6B8C6744178AD358FE77A6DD5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4B314B-F2FC-42BA-AE7A-09824D7D00A7}"/>
      </w:docPartPr>
      <w:docPartBody>
        <w:p w:rsidR="00BF100D" w:rsidRDefault="0024426F">
          <w:pPr>
            <w:pStyle w:val="8F94D6B8C6744178AD358FE77A6DD544"/>
          </w:pPr>
          <w:r>
            <w:rPr>
              <w:rFonts w:ascii="Palatino Linotype" w:hAnsi="Palatino Linotype"/>
              <w:color w:val="000000"/>
              <w:highlight w:val="yellow"/>
            </w:rPr>
            <w:t>____</w:t>
          </w:r>
        </w:p>
      </w:docPartBody>
    </w:docPart>
    <w:docPart>
      <w:docPartPr>
        <w:name w:val="CA91B5640E664608A810609DC0CB6A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A809E14-3C16-4708-928B-9220F60CE3ED}"/>
      </w:docPartPr>
      <w:docPartBody>
        <w:p w:rsidR="00BF100D" w:rsidRDefault="0024426F">
          <w:pPr>
            <w:pStyle w:val="CA91B5640E664608A810609DC0CB6A2B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9130D48CAAA74BADB2CB2B3C624DD7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F6AAB5-1B80-47AC-80ED-11BC96EF732F}"/>
      </w:docPartPr>
      <w:docPartBody>
        <w:p w:rsidR="00BF100D" w:rsidRDefault="0024426F">
          <w:pPr>
            <w:pStyle w:val="9130D48CAAA74BADB2CB2B3C624DD763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18EBBDCB9CA54E60A3D688CCA129E2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55F3B3-2506-44BF-84BA-BA231D475E8D}"/>
      </w:docPartPr>
      <w:docPartBody>
        <w:p w:rsidR="00BF100D" w:rsidRDefault="0024426F">
          <w:pPr>
            <w:pStyle w:val="18EBBDCB9CA54E60A3D688CCA129E222"/>
          </w:pPr>
          <w:r w:rsidRPr="009A69AE">
            <w:rPr>
              <w:highlight w:val="yellow"/>
            </w:rPr>
            <w:t>_____________</w:t>
          </w:r>
        </w:p>
      </w:docPartBody>
    </w:docPart>
    <w:docPart>
      <w:docPartPr>
        <w:name w:val="4E3B6B2544C04A889CBBB32F2E2B81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79A321-2ED2-4820-9287-7623CA5EF263}"/>
      </w:docPartPr>
      <w:docPartBody>
        <w:p w:rsidR="00BF100D" w:rsidRDefault="0024426F">
          <w:pPr>
            <w:pStyle w:val="4E3B6B2544C04A889CBBB32F2E2B8169"/>
          </w:pPr>
          <w:r>
            <w:rPr>
              <w:rFonts w:ascii="Palatino Linotype" w:hAnsi="Palatino Linotype"/>
              <w:color w:val="000000"/>
              <w:highlight w:val="yellow"/>
            </w:rPr>
            <w:t>10</w:t>
          </w:r>
        </w:p>
      </w:docPartBody>
    </w:docPart>
    <w:docPart>
      <w:docPartPr>
        <w:name w:val="5A18EE28085F4967BC5DA7DB3AE39E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9FBD16-E1DA-4FE4-AE26-D141D3652EDE}"/>
      </w:docPartPr>
      <w:docPartBody>
        <w:p w:rsidR="00BF100D" w:rsidRDefault="0024426F">
          <w:pPr>
            <w:pStyle w:val="5A18EE28085F4967BC5DA7DB3AE39E5E"/>
          </w:pPr>
          <w:r>
            <w:rPr>
              <w:rFonts w:ascii="Palatino Linotype" w:hAnsi="Palatino Linotype"/>
              <w:color w:val="000000"/>
              <w:highlight w:val="yellow"/>
            </w:rPr>
            <w:t>0,1</w:t>
          </w:r>
        </w:p>
      </w:docPartBody>
    </w:docPart>
    <w:docPart>
      <w:docPartPr>
        <w:name w:val="6DB7AF5551E04D55B3AEE78955E2CF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DA5131-B754-421E-92C5-848FE9014942}"/>
      </w:docPartPr>
      <w:docPartBody>
        <w:p w:rsidR="00BF100D" w:rsidRDefault="0024426F">
          <w:pPr>
            <w:pStyle w:val="6DB7AF5551E04D55B3AEE78955E2CFAC"/>
          </w:pPr>
          <w:r>
            <w:rPr>
              <w:rFonts w:ascii="Palatino Linotype" w:hAnsi="Palatino Linotype"/>
              <w:color w:val="000000"/>
              <w:highlight w:val="yellow"/>
            </w:rPr>
            <w:t>1000</w:t>
          </w:r>
        </w:p>
      </w:docPartBody>
    </w:docPart>
    <w:docPart>
      <w:docPartPr>
        <w:name w:val="2F4514DEA2C04B48B2F5EA85F127B9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29A6F6-38F3-4F7D-862F-E903FA46D8F0}"/>
      </w:docPartPr>
      <w:docPartBody>
        <w:p w:rsidR="00BF100D" w:rsidRDefault="0024426F">
          <w:pPr>
            <w:pStyle w:val="2F4514DEA2C04B48B2F5EA85F127B9F3"/>
          </w:pPr>
          <w:r>
            <w:rPr>
              <w:rFonts w:ascii="Palatino Linotype" w:hAnsi="Palatino Linotype"/>
              <w:color w:val="000000"/>
              <w:highlight w:val="yellow"/>
            </w:rPr>
            <w:t>10</w:t>
          </w:r>
        </w:p>
      </w:docPartBody>
    </w:docPart>
    <w:docPart>
      <w:docPartPr>
        <w:name w:val="0CB24303AF6945B5A5D51D6F17A674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11D62C-539B-478A-828E-509A7A320034}"/>
      </w:docPartPr>
      <w:docPartBody>
        <w:p w:rsidR="00BF100D" w:rsidRDefault="0024426F">
          <w:pPr>
            <w:pStyle w:val="0CB24303AF6945B5A5D51D6F17A6746A"/>
          </w:pPr>
          <w:r>
            <w:rPr>
              <w:rFonts w:ascii="Palatino Linotype" w:hAnsi="Palatino Linotype"/>
              <w:color w:val="000000" w:themeColor="text1"/>
              <w:sz w:val="20"/>
              <w:highlight w:val="yellow"/>
            </w:rPr>
            <w:t>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Palatino">
    <w:panose1 w:val="02040602050305020304"/>
    <w:charset w:val="EE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6F"/>
    <w:rsid w:val="0024426F"/>
    <w:rsid w:val="003A47A3"/>
    <w:rsid w:val="00615F55"/>
    <w:rsid w:val="00B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8789ED1CD8C413D9734215458977B79">
    <w:name w:val="08789ED1CD8C413D9734215458977B79"/>
  </w:style>
  <w:style w:type="paragraph" w:customStyle="1" w:styleId="79C5F548987F4AAA9E04717546EC4316">
    <w:name w:val="79C5F548987F4AAA9E04717546EC4316"/>
  </w:style>
  <w:style w:type="paragraph" w:customStyle="1" w:styleId="43FF0DAE4A2B4CBFB08B2C50E51271FC">
    <w:name w:val="43FF0DAE4A2B4CBFB08B2C50E51271FC"/>
  </w:style>
  <w:style w:type="paragraph" w:customStyle="1" w:styleId="855AD917394C4384819EEA72BAF50726">
    <w:name w:val="855AD917394C4384819EEA72BAF50726"/>
  </w:style>
  <w:style w:type="paragraph" w:customStyle="1" w:styleId="A62F25185E0A4E0C8B1904904BC2488B">
    <w:name w:val="A62F25185E0A4E0C8B1904904BC2488B"/>
  </w:style>
  <w:style w:type="paragraph" w:customStyle="1" w:styleId="CB89311460954628B8156B86C3919508">
    <w:name w:val="CB89311460954628B8156B86C3919508"/>
  </w:style>
  <w:style w:type="paragraph" w:customStyle="1" w:styleId="B85682C6563545D5AF3D2AEA61633378">
    <w:name w:val="B85682C6563545D5AF3D2AEA61633378"/>
  </w:style>
  <w:style w:type="paragraph" w:customStyle="1" w:styleId="B1AC20E252D84325A2EDA060855B1C69">
    <w:name w:val="B1AC20E252D84325A2EDA060855B1C69"/>
  </w:style>
  <w:style w:type="paragraph" w:customStyle="1" w:styleId="C1348D74ECD94665AC3A82DCA90D1F15">
    <w:name w:val="C1348D74ECD94665AC3A82DCA90D1F15"/>
  </w:style>
  <w:style w:type="paragraph" w:customStyle="1" w:styleId="0776A9594B9E4671AAA0B616408078E3">
    <w:name w:val="0776A9594B9E4671AAA0B616408078E3"/>
  </w:style>
  <w:style w:type="paragraph" w:customStyle="1" w:styleId="60A7C452F2F84C1FB42579A7B835FF1E">
    <w:name w:val="60A7C452F2F84C1FB42579A7B835FF1E"/>
  </w:style>
  <w:style w:type="paragraph" w:customStyle="1" w:styleId="114C9B3B25504668AA18151C78F4E00A">
    <w:name w:val="114C9B3B25504668AA18151C78F4E00A"/>
  </w:style>
  <w:style w:type="paragraph" w:customStyle="1" w:styleId="4BAAEC76E496407AA82D0845A29E501A">
    <w:name w:val="4BAAEC76E496407AA82D0845A29E501A"/>
  </w:style>
  <w:style w:type="paragraph" w:customStyle="1" w:styleId="6BA738B4E3824E2090D024298CE475F5">
    <w:name w:val="6BA738B4E3824E2090D024298CE475F5"/>
  </w:style>
  <w:style w:type="paragraph" w:customStyle="1" w:styleId="E52622595CD84AF2A64488E8CFA679E0">
    <w:name w:val="E52622595CD84AF2A64488E8CFA679E0"/>
  </w:style>
  <w:style w:type="paragraph" w:customStyle="1" w:styleId="0F52A88FB24F4782B325685E5D712471">
    <w:name w:val="0F52A88FB24F4782B325685E5D712471"/>
  </w:style>
  <w:style w:type="paragraph" w:customStyle="1" w:styleId="1106A9869F9F41B899AA9923753E4055">
    <w:name w:val="1106A9869F9F41B899AA9923753E4055"/>
  </w:style>
  <w:style w:type="paragraph" w:customStyle="1" w:styleId="13295D14F251428F8A73C6D3DC8C99CA">
    <w:name w:val="13295D14F251428F8A73C6D3DC8C99CA"/>
  </w:style>
  <w:style w:type="paragraph" w:customStyle="1" w:styleId="7BBBA161525D414AAA9E4D393CD0F2FD">
    <w:name w:val="7BBBA161525D414AAA9E4D393CD0F2FD"/>
  </w:style>
  <w:style w:type="paragraph" w:customStyle="1" w:styleId="9ACA3A49D6FB4A51AA0DBA2F09C709FE">
    <w:name w:val="9ACA3A49D6FB4A51AA0DBA2F09C709FE"/>
  </w:style>
  <w:style w:type="paragraph" w:customStyle="1" w:styleId="1D94882F805548A695C50E8DAA7CFCAE">
    <w:name w:val="1D94882F805548A695C50E8DAA7CFCAE"/>
  </w:style>
  <w:style w:type="paragraph" w:customStyle="1" w:styleId="9420F66C6CD44874964DB695314F43CE">
    <w:name w:val="9420F66C6CD44874964DB695314F43CE"/>
  </w:style>
  <w:style w:type="paragraph" w:customStyle="1" w:styleId="770910BA34DF4BFC8987E2B3CD384C4C">
    <w:name w:val="770910BA34DF4BFC8987E2B3CD384C4C"/>
  </w:style>
  <w:style w:type="paragraph" w:customStyle="1" w:styleId="BBE2E90E243E44D691FF7EA8ED0776E6">
    <w:name w:val="BBE2E90E243E44D691FF7EA8ED0776E6"/>
  </w:style>
  <w:style w:type="paragraph" w:customStyle="1" w:styleId="F886C0E5CD454104B8BCFBDBB12E7507">
    <w:name w:val="F886C0E5CD454104B8BCFBDBB12E7507"/>
  </w:style>
  <w:style w:type="paragraph" w:customStyle="1" w:styleId="C4E143585F5E424D9EFCEFE0F23EC2E4">
    <w:name w:val="C4E143585F5E424D9EFCEFE0F23EC2E4"/>
  </w:style>
  <w:style w:type="paragraph" w:customStyle="1" w:styleId="8F94D6B8C6744178AD358FE77A6DD544">
    <w:name w:val="8F94D6B8C6744178AD358FE77A6DD544"/>
  </w:style>
  <w:style w:type="paragraph" w:customStyle="1" w:styleId="CA91B5640E664608A810609DC0CB6A2B">
    <w:name w:val="CA91B5640E664608A810609DC0CB6A2B"/>
  </w:style>
  <w:style w:type="paragraph" w:customStyle="1" w:styleId="9130D48CAAA74BADB2CB2B3C624DD763">
    <w:name w:val="9130D48CAAA74BADB2CB2B3C624DD763"/>
  </w:style>
  <w:style w:type="paragraph" w:customStyle="1" w:styleId="18EBBDCB9CA54E60A3D688CCA129E222">
    <w:name w:val="18EBBDCB9CA54E60A3D688CCA129E222"/>
  </w:style>
  <w:style w:type="paragraph" w:customStyle="1" w:styleId="4E3B6B2544C04A889CBBB32F2E2B8169">
    <w:name w:val="4E3B6B2544C04A889CBBB32F2E2B8169"/>
  </w:style>
  <w:style w:type="paragraph" w:customStyle="1" w:styleId="5A18EE28085F4967BC5DA7DB3AE39E5E">
    <w:name w:val="5A18EE28085F4967BC5DA7DB3AE39E5E"/>
  </w:style>
  <w:style w:type="paragraph" w:customStyle="1" w:styleId="6DB7AF5551E04D55B3AEE78955E2CFAC">
    <w:name w:val="6DB7AF5551E04D55B3AEE78955E2CFAC"/>
  </w:style>
  <w:style w:type="paragraph" w:customStyle="1" w:styleId="2F4514DEA2C04B48B2F5EA85F127B9F3">
    <w:name w:val="2F4514DEA2C04B48B2F5EA85F127B9F3"/>
  </w:style>
  <w:style w:type="paragraph" w:customStyle="1" w:styleId="0CB24303AF6945B5A5D51D6F17A6746A">
    <w:name w:val="0CB24303AF6945B5A5D51D6F17A674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FC867-B440-4B75-8BEE-00AE5F477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umowa olej opałowy art. 4 pkt. 8 Pzp formularz</Template>
  <TotalTime>2</TotalTime>
  <Pages>10</Pages>
  <Words>3333</Words>
  <Characters>20001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ZDW OLsztyn</Company>
  <LinksUpToDate>false</LinksUpToDate>
  <CharactersWithSpaces>23288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Halina Połomka</dc:creator>
  <cp:lastModifiedBy>Halina Połomka</cp:lastModifiedBy>
  <cp:revision>3</cp:revision>
  <cp:lastPrinted>2014-11-26T10:00:00Z</cp:lastPrinted>
  <dcterms:created xsi:type="dcterms:W3CDTF">2018-03-21T08:47:00Z</dcterms:created>
  <dcterms:modified xsi:type="dcterms:W3CDTF">2018-03-21T08:49:00Z</dcterms:modified>
</cp:coreProperties>
</file>